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319" w:rsidRDefault="003D7319" w:rsidP="00D53571">
      <w:pPr>
        <w:pStyle w:val="Heading1"/>
        <w:rPr>
          <w:rFonts w:ascii="Corbel" w:hAnsi="Corbel"/>
          <w:sz w:val="40"/>
        </w:rPr>
      </w:pPr>
    </w:p>
    <w:p w:rsidR="00554276" w:rsidRPr="007441D2" w:rsidRDefault="00341771" w:rsidP="003D7319">
      <w:pPr>
        <w:pStyle w:val="Heading1"/>
        <w:rPr>
          <w:rFonts w:ascii="Corbel" w:hAnsi="Corbel"/>
          <w:sz w:val="40"/>
          <w:lang w:val="nl-NL"/>
        </w:rPr>
      </w:pPr>
      <w:r>
        <w:rPr>
          <w:rFonts w:ascii="Corbel" w:hAnsi="Corbel"/>
          <w:sz w:val="40"/>
          <w:lang w:val="nl-NL"/>
        </w:rPr>
        <w:t>Elektrische Epilatie</w:t>
      </w:r>
    </w:p>
    <w:p w:rsidR="00341771" w:rsidRDefault="000127A1" w:rsidP="00341771">
      <w:pPr>
        <w:pStyle w:val="paragraph"/>
        <w:textAlignment w:val="baseline"/>
        <w:rPr>
          <w:rStyle w:val="normaltextrun1"/>
          <w:rFonts w:ascii="Arial" w:hAnsi="Arial" w:cs="Arial"/>
          <w:b/>
          <w:bCs/>
        </w:rPr>
      </w:pPr>
      <w:r>
        <w:rPr>
          <w:rFonts w:eastAsiaTheme="majorEastAsia"/>
        </w:rPr>
        <w:br/>
      </w:r>
      <w:r w:rsidR="00341771">
        <w:rPr>
          <w:rStyle w:val="normaltextrun1"/>
          <w:rFonts w:ascii="Arial" w:hAnsi="Arial" w:cs="Arial"/>
          <w:b/>
          <w:bCs/>
        </w:rPr>
        <w:t>Voorzorg:</w:t>
      </w:r>
    </w:p>
    <w:p w:rsidR="00341771" w:rsidRPr="00B864E0" w:rsidRDefault="00341771" w:rsidP="00341771">
      <w:pPr>
        <w:pStyle w:val="paragraph"/>
        <w:numPr>
          <w:ilvl w:val="0"/>
          <w:numId w:val="47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 xml:space="preserve">Zorg dat de haren minimaal 6 weken niet geëpileerd zijn. De haren moeten namelijk lang genoeg zijn om eruit gehaald te worden met een pincet. </w:t>
      </w:r>
    </w:p>
    <w:p w:rsidR="00341771" w:rsidRPr="00B864E0" w:rsidRDefault="00341771" w:rsidP="00341771">
      <w:pPr>
        <w:pStyle w:val="paragraph"/>
        <w:numPr>
          <w:ilvl w:val="0"/>
          <w:numId w:val="47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 xml:space="preserve">De haren mogen wel geschoren worden. Let op dat er ongeveer 3 á 4 dagen voor de behandeling niet meer geschoren kan worden. De haren moeten lang genoeg zijn. </w:t>
      </w:r>
    </w:p>
    <w:p w:rsidR="00341771" w:rsidRPr="00EE4A11" w:rsidRDefault="00341771" w:rsidP="00341771">
      <w:pPr>
        <w:pStyle w:val="paragraph"/>
        <w:numPr>
          <w:ilvl w:val="0"/>
          <w:numId w:val="47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Scrub de dag va</w:t>
      </w:r>
      <w:bookmarkStart w:id="0" w:name="_GoBack"/>
      <w:bookmarkEnd w:id="0"/>
      <w:r>
        <w:rPr>
          <w:rStyle w:val="normaltextrun1"/>
          <w:rFonts w:ascii="Arial" w:hAnsi="Arial" w:cs="Arial"/>
          <w:bCs/>
        </w:rPr>
        <w:t xml:space="preserve">n de behandeling niet de delen wat wordt behandeld. </w:t>
      </w:r>
      <w:r>
        <w:rPr>
          <w:rStyle w:val="normaltextrun1"/>
          <w:rFonts w:ascii="Arial" w:hAnsi="Arial" w:cs="Arial"/>
          <w:b/>
          <w:bCs/>
        </w:rPr>
        <w:br/>
      </w:r>
      <w:r>
        <w:rPr>
          <w:rStyle w:val="normaltextrun1"/>
        </w:rPr>
        <w:br/>
      </w:r>
    </w:p>
    <w:p w:rsidR="00341771" w:rsidRPr="00EE4A11" w:rsidRDefault="00341771" w:rsidP="00341771">
      <w:pPr>
        <w:pStyle w:val="paragraph"/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/>
          <w:bCs/>
        </w:rPr>
        <w:t>Nazorg:</w:t>
      </w:r>
    </w:p>
    <w:p w:rsidR="00341771" w:rsidRPr="00EE4A11" w:rsidRDefault="00341771" w:rsidP="00341771">
      <w:pPr>
        <w:pStyle w:val="paragraph"/>
        <w:numPr>
          <w:ilvl w:val="0"/>
          <w:numId w:val="47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</w:rPr>
        <w:t>Vermijd de eerste dagen direct zonlicht en zonnebank. Dit kan pigmentatie vlekjes veroorzaken</w:t>
      </w:r>
    </w:p>
    <w:p w:rsidR="00341771" w:rsidRDefault="00341771" w:rsidP="00341771">
      <w:pPr>
        <w:pStyle w:val="paragraph"/>
        <w:numPr>
          <w:ilvl w:val="0"/>
          <w:numId w:val="47"/>
        </w:numPr>
        <w:textAlignment w:val="baseline"/>
        <w:rPr>
          <w:rStyle w:val="normaltextrun1"/>
          <w:rFonts w:ascii="Arial" w:hAnsi="Arial" w:cs="Arial"/>
        </w:rPr>
      </w:pPr>
      <w:r>
        <w:rPr>
          <w:rStyle w:val="normaltextrun1"/>
          <w:rFonts w:ascii="Arial" w:hAnsi="Arial" w:cs="Arial"/>
        </w:rPr>
        <w:t>Gebruik een antizonnebrand enkele dagen nadat u bent behandeld.</w:t>
      </w:r>
    </w:p>
    <w:p w:rsidR="00341771" w:rsidRDefault="00341771" w:rsidP="00341771">
      <w:pPr>
        <w:pStyle w:val="paragraph"/>
        <w:numPr>
          <w:ilvl w:val="0"/>
          <w:numId w:val="47"/>
        </w:numPr>
        <w:textAlignment w:val="baseline"/>
        <w:rPr>
          <w:rStyle w:val="normaltextrun1"/>
          <w:rFonts w:ascii="Arial" w:hAnsi="Arial" w:cs="Arial"/>
        </w:rPr>
      </w:pPr>
      <w:r>
        <w:rPr>
          <w:rStyle w:val="normaltextrun1"/>
          <w:rFonts w:ascii="Arial" w:hAnsi="Arial" w:cs="Arial"/>
        </w:rPr>
        <w:t>Ga niet naar de sauna enkele dagen na de behandeling.</w:t>
      </w:r>
    </w:p>
    <w:p w:rsidR="00341771" w:rsidRDefault="00341771" w:rsidP="00341771">
      <w:pPr>
        <w:pStyle w:val="paragraph"/>
        <w:numPr>
          <w:ilvl w:val="0"/>
          <w:numId w:val="47"/>
        </w:numPr>
        <w:textAlignment w:val="baseline"/>
        <w:rPr>
          <w:rStyle w:val="normaltextrun1"/>
          <w:rFonts w:ascii="Arial" w:hAnsi="Arial" w:cs="Arial"/>
        </w:rPr>
      </w:pPr>
      <w:r>
        <w:rPr>
          <w:rStyle w:val="normaltextrun1"/>
          <w:rFonts w:ascii="Arial" w:hAnsi="Arial" w:cs="Arial"/>
        </w:rPr>
        <w:t>Vermijd de eerste dag make-up op de behandelde gebieden.</w:t>
      </w:r>
    </w:p>
    <w:p w:rsidR="00341771" w:rsidRDefault="00341771" w:rsidP="00341771">
      <w:pPr>
        <w:pStyle w:val="paragraph"/>
        <w:numPr>
          <w:ilvl w:val="0"/>
          <w:numId w:val="47"/>
        </w:numPr>
        <w:textAlignment w:val="baseline"/>
        <w:rPr>
          <w:rStyle w:val="normaltextrun1"/>
          <w:rFonts w:ascii="Arial" w:hAnsi="Arial" w:cs="Arial"/>
        </w:rPr>
      </w:pPr>
      <w:r>
        <w:rPr>
          <w:rStyle w:val="normaltextrun1"/>
          <w:rFonts w:ascii="Arial" w:hAnsi="Arial" w:cs="Arial"/>
        </w:rPr>
        <w:t>Vermijd de eerste dag vette crèmes. Aloë vera mag wel.</w:t>
      </w:r>
    </w:p>
    <w:p w:rsidR="00341771" w:rsidRPr="00B864E0" w:rsidRDefault="00341771" w:rsidP="00341771">
      <w:pPr>
        <w:pStyle w:val="paragraph"/>
        <w:numPr>
          <w:ilvl w:val="0"/>
          <w:numId w:val="47"/>
        </w:numPr>
        <w:textAlignment w:val="baseline"/>
        <w:rPr>
          <w:rStyle w:val="normaltextrun1"/>
          <w:rFonts w:ascii="Arial" w:hAnsi="Arial" w:cs="Arial"/>
        </w:rPr>
      </w:pPr>
      <w:r>
        <w:rPr>
          <w:rStyle w:val="normaltextrun1"/>
          <w:rFonts w:ascii="Arial" w:hAnsi="Arial" w:cs="Arial"/>
        </w:rPr>
        <w:t xml:space="preserve">Vermijd de eerste dag zeep, shampoos en parfums op het behandelde gebied. </w:t>
      </w:r>
    </w:p>
    <w:p w:rsidR="00341771" w:rsidRPr="00EE4A11" w:rsidRDefault="00341771" w:rsidP="00341771">
      <w:pPr>
        <w:pStyle w:val="paragraph"/>
        <w:ind w:left="720"/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/>
          <w:bCs/>
        </w:rPr>
        <w:br/>
      </w:r>
    </w:p>
    <w:p w:rsidR="00341771" w:rsidRDefault="00341771" w:rsidP="00341771">
      <w:pPr>
        <w:pStyle w:val="paragraph"/>
        <w:textAlignment w:val="baseline"/>
        <w:rPr>
          <w:rStyle w:val="normaltextrun1"/>
          <w:rFonts w:ascii="Arial" w:hAnsi="Arial" w:cs="Arial"/>
          <w:b/>
          <w:bCs/>
        </w:rPr>
      </w:pPr>
      <w:r>
        <w:rPr>
          <w:rStyle w:val="normaltextrun1"/>
          <w:rFonts w:ascii="Arial" w:hAnsi="Arial" w:cs="Arial"/>
          <w:b/>
          <w:bCs/>
        </w:rPr>
        <w:br/>
        <w:t>Wij mogen niet elektrisch epileren wanneer u:</w:t>
      </w:r>
    </w:p>
    <w:p w:rsidR="00341771" w:rsidRPr="00B864E0" w:rsidRDefault="00341771" w:rsidP="00341771">
      <w:pPr>
        <w:pStyle w:val="paragraph"/>
        <w:numPr>
          <w:ilvl w:val="0"/>
          <w:numId w:val="47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Roacutane gebruikt</w:t>
      </w:r>
    </w:p>
    <w:p w:rsidR="00341771" w:rsidRPr="00184025" w:rsidRDefault="00341771" w:rsidP="00341771">
      <w:pPr>
        <w:pStyle w:val="paragraph"/>
        <w:numPr>
          <w:ilvl w:val="0"/>
          <w:numId w:val="47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Een pacemaker heeft</w:t>
      </w:r>
    </w:p>
    <w:p w:rsidR="00341771" w:rsidRPr="00B864E0" w:rsidRDefault="00341771" w:rsidP="00341771">
      <w:pPr>
        <w:pStyle w:val="paragraph"/>
        <w:numPr>
          <w:ilvl w:val="0"/>
          <w:numId w:val="47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(Huid)kanker heeft</w:t>
      </w:r>
    </w:p>
    <w:p w:rsidR="00341771" w:rsidRPr="00B864E0" w:rsidRDefault="00341771" w:rsidP="00341771">
      <w:pPr>
        <w:pStyle w:val="paragraph"/>
        <w:numPr>
          <w:ilvl w:val="0"/>
          <w:numId w:val="47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Koorts heeft</w:t>
      </w:r>
    </w:p>
    <w:p w:rsidR="00341771" w:rsidRPr="00EE4A11" w:rsidRDefault="00341771" w:rsidP="00341771">
      <w:pPr>
        <w:pStyle w:val="paragraph"/>
        <w:numPr>
          <w:ilvl w:val="0"/>
          <w:numId w:val="47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Een schimmel infectie heeft</w:t>
      </w:r>
    </w:p>
    <w:p w:rsidR="00341771" w:rsidRPr="00EE4A11" w:rsidRDefault="00341771" w:rsidP="00341771">
      <w:pPr>
        <w:pStyle w:val="paragraph"/>
        <w:numPr>
          <w:ilvl w:val="0"/>
          <w:numId w:val="47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Zwanger bent of borstvoeding geeft</w:t>
      </w:r>
    </w:p>
    <w:p w:rsidR="00341771" w:rsidRPr="00EE4A11" w:rsidRDefault="00341771" w:rsidP="00341771">
      <w:pPr>
        <w:pStyle w:val="paragraph"/>
        <w:numPr>
          <w:ilvl w:val="0"/>
          <w:numId w:val="47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Verbrand bent door de zon</w:t>
      </w:r>
    </w:p>
    <w:p w:rsidR="00341771" w:rsidRPr="00EE4A11" w:rsidRDefault="00341771" w:rsidP="00341771">
      <w:pPr>
        <w:pStyle w:val="paragraph"/>
        <w:numPr>
          <w:ilvl w:val="0"/>
          <w:numId w:val="47"/>
        </w:numPr>
        <w:textAlignment w:val="baseline"/>
        <w:rPr>
          <w:rStyle w:val="normaltextrun1"/>
        </w:rPr>
      </w:pPr>
      <w:r>
        <w:rPr>
          <w:rStyle w:val="normaltextrun1"/>
          <w:rFonts w:ascii="Arial" w:hAnsi="Arial" w:cs="Arial"/>
          <w:bCs/>
        </w:rPr>
        <w:t>Een koorstlip heeft</w:t>
      </w:r>
    </w:p>
    <w:p w:rsidR="00341771" w:rsidRPr="004B1263" w:rsidRDefault="00341771" w:rsidP="00341771">
      <w:pPr>
        <w:pStyle w:val="ListNumber"/>
        <w:numPr>
          <w:ilvl w:val="0"/>
          <w:numId w:val="0"/>
        </w:numPr>
        <w:ind w:left="173"/>
        <w:rPr>
          <w:rFonts w:ascii="Arial" w:hAnsi="Arial" w:cs="Arial"/>
          <w:b w:val="0"/>
          <w:sz w:val="20"/>
          <w:lang w:val="nl-NL"/>
        </w:rPr>
      </w:pPr>
    </w:p>
    <w:p w:rsidR="00B05898" w:rsidRPr="004B1263" w:rsidRDefault="00B05898" w:rsidP="004B1263">
      <w:pPr>
        <w:rPr>
          <w:rFonts w:ascii="Arial" w:hAnsi="Arial" w:cs="Arial"/>
          <w:b/>
          <w:sz w:val="20"/>
          <w:lang w:val="nl-NL"/>
        </w:rPr>
      </w:pPr>
    </w:p>
    <w:sectPr w:rsidR="00B05898" w:rsidRPr="004B1263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BD5" w:rsidRDefault="00FF5BD5" w:rsidP="001E7D29">
      <w:pPr>
        <w:spacing w:after="0" w:line="240" w:lineRule="auto"/>
      </w:pPr>
      <w:r>
        <w:separator/>
      </w:r>
    </w:p>
  </w:endnote>
  <w:endnote w:type="continuationSeparator" w:id="0">
    <w:p w:rsidR="00FF5BD5" w:rsidRDefault="00FF5BD5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BD5" w:rsidRDefault="00FF5BD5" w:rsidP="001E7D29">
      <w:pPr>
        <w:spacing w:after="0" w:line="240" w:lineRule="auto"/>
      </w:pPr>
      <w:r>
        <w:separator/>
      </w:r>
    </w:p>
  </w:footnote>
  <w:footnote w:type="continuationSeparator" w:id="0">
    <w:p w:rsidR="00FF5BD5" w:rsidRDefault="00FF5BD5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754" w:rsidRDefault="003D7319" w:rsidP="00015440">
    <w:pPr>
      <w:pStyle w:val="Header"/>
      <w:rPr>
        <w:noProof/>
      </w:rPr>
    </w:pPr>
    <w:r>
      <w:rPr>
        <w:noProof/>
        <w:lang w:val="nl-NL" w:eastAsia="nl-N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76835</wp:posOffset>
          </wp:positionV>
          <wp:extent cx="1886585" cy="1744345"/>
          <wp:effectExtent l="0" t="0" r="0" b="8255"/>
          <wp:wrapThrough wrapText="bothSides">
            <wp:wrapPolygon edited="0">
              <wp:start x="8288" y="0"/>
              <wp:lineTo x="6325" y="708"/>
              <wp:lineTo x="1963" y="3303"/>
              <wp:lineTo x="1745" y="4246"/>
              <wp:lineTo x="0" y="7784"/>
              <wp:lineTo x="0" y="12266"/>
              <wp:lineTo x="654" y="15333"/>
              <wp:lineTo x="3926" y="19343"/>
              <wp:lineTo x="7634" y="20995"/>
              <wp:lineTo x="8070" y="21466"/>
              <wp:lineTo x="13305" y="21466"/>
              <wp:lineTo x="13741" y="20995"/>
              <wp:lineTo x="17449" y="19343"/>
              <wp:lineTo x="20502" y="15569"/>
              <wp:lineTo x="20502" y="15333"/>
              <wp:lineTo x="21375" y="12738"/>
              <wp:lineTo x="21375" y="7784"/>
              <wp:lineTo x="20066" y="5190"/>
              <wp:lineTo x="19630" y="3303"/>
              <wp:lineTo x="14831" y="472"/>
              <wp:lineTo x="13087" y="0"/>
              <wp:lineTo x="8288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ondjetranspara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174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75746F7" wp14:editId="7A4A56F5">
              <wp:simplePos x="0" y="0"/>
              <wp:positionH relativeFrom="page">
                <wp:posOffset>-200661</wp:posOffset>
              </wp:positionH>
              <wp:positionV relativeFrom="page">
                <wp:posOffset>-297477</wp:posOffset>
              </wp:positionV>
              <wp:extent cx="8132445" cy="1216533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5167FF" id="Group 3" o:spid="_x0000_s1026" alt="decorative element" style="position:absolute;margin-left:-15.8pt;margin-top:-23.4pt;width:640.35pt;height:957.9pt;z-index:-251656192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SLW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meKbtcvQYK7Z9LtbCBD3jONdjaQYe+ZGTsbyND3THad&#10;DWT4e+avzgYyBD5TUmcDGQafWaazgQyFz8TR2UCGw2cu6GwgROKFsIgZC3GBlcIZQflC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kOpJJYn&#10;BJ4FikSTY9mhVMQCE4nKsewmx7JDqYgFJhKVY9lNjmVXjiUE1ldQjmU3OZYdSiX3gcmx7MqxhMBr&#10;giLR5Fh25VhC4FmgSDQ5ll05lhB4FigSTY5lV44lBJYFyrHsJseyK8cSAs8CRaLJsezKsYTAs0CR&#10;aHIsu3IsIfAsUCSaHMuuHEsIPAsUiSbHsivHEgLHgkM5lhB4BQjHcpgcy6EcSwg8C2R2PkyO5VCO&#10;JQSeBTI7HybHcijHEgLPAlknHibHcijHEgLPAlknHi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">
              <v:shape id="Freeform: Shape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bzsAA&#10;AADaAAAADwAAAGRycy9kb3ducmV2LnhtbERPS4vCMBC+C/6HMIIX0XRlFalGkWUFLwo+UI9DM7bV&#10;ZtJtonb/vREET8PH95zJrDaFuFPlcssKvnoRCOLE6pxTBfvdojsC4TyyxsIyKfgnB7NpszHBWNsH&#10;b+i+9akIIexiVJB5X8ZSuiQjg65nS+LAnW1l0AdYpVJX+AjhppD9KBpKgzmHhgxL+skouW5vRsH5&#10;+5LSaXHYrf1q1VkWA3P8++0r1W7V8zEIT7X/iN/upQ7z4fXK68r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dbzs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707070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9cMA&#10;AADbAAAADwAAAGRycy9kb3ducmV2LnhtbERPTWvCQBC9F/wPywje6sZCiqauEixCLKUQbcHehuyY&#10;BLOzIbsm6b/vFgre5vE+Z70dTSN66lxtWcFiHoEgLqyuuVTwedo/LkE4j6yxsUwKfsjBdjN5WGOi&#10;7cA59UdfihDCLkEFlfdtIqUrKjLo5rYlDtzFdgZ9gF0pdYdDCDeNfIqiZ2mw5tBQYUu7iorr8WYU&#10;vH+9LdPMvlJ+7g/n9OO71RzHSs2mY/oCwtPo7+J/d6bD/BX8/RI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w9c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07070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KVcIA&#10;AADaAAAADwAAAGRycy9kb3ducmV2LnhtbESPzWrDMBCE74W8g9hCLqWR44OJ3SghBEpyaSFuH2CR&#10;NpaptTKW6p+3rwqFHoeZ+YbZH2fXiZGG0HpWsN1kIIi1Ny03Cj4/Xp93IEJENth5JgULBTgeVg97&#10;rIyf+EZjHRuRIBwqVGBj7Cspg7bkMGx8T5y8ux8cxiSHRpoBpwR3ncyzrJAOW04LFns6W9Jf9bdT&#10;UGv7VOYnfXHLHIsyfyvt/b1Uav04n15ARJrjf/ivfTUKcvi9km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wpVwgAAANoAAAAPAAAAAAAAAAAAAAAAAJgCAABkcnMvZG93&#10;bnJldi54bWxQSwUGAAAAAAQABAD1AAAAhwMAAAAA&#10;" fillcolor="#707070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N4cQA&#10;AADaAAAADwAAAGRycy9kb3ducmV2LnhtbESPW2vCQBSE3wv9D8sR+lJ0ow+hRFcRoUGQFquCPh6y&#10;JxfMng3ZzcV/7xYKfRxm5htmtRlNLXpqXWVZwXwWgSDOrK64UHA5f04/QDiPrLG2TAoe5GCzfn1Z&#10;YaLtwD/Un3whAoRdggpK75tESpeVZNDNbEMcvNy2Bn2QbSF1i0OAm1ouoiiWBisOCyU2tCspu586&#10;o+CrM4d9ml7T+ni8jXmO7/OL/VbqbTJulyA8jf4//NfeawUx/F4JN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TeH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07070 [2406]" stroked="f">
                <v:fill opacity="13107f" color2="#707070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6QsEA&#10;AADbAAAADwAAAGRycy9kb3ducmV2LnhtbERPS2sCMRC+F/wPYYReSs1aUGRrFJUWehHxUfA4bKab&#10;1c1k2cS4/fdGELzNx/ec6byztYjU+sqxguEgA0FcOF1xqeCw/36fgPABWWPtmBT8k4f5rPcyxVy7&#10;K28p7kIpUgj7HBWYEJpcSl8YsugHriFO3J9rLYYE21LqFq8p3NbyI8vG0mLFqcFgQytDxXl3sQrG&#10;MXbRX+jEo9+3zdIc3Xr/dVTqtd8tPkEE6sJT/HD/6DR/BPdf0gF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/+kL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kScEA&#10;AADbAAAADwAAAGRycy9kb3ducmV2LnhtbERPTWvCQBC9F/oflil4azbmIDZmlVIaKHjSFsHbmB2z&#10;odnZJbuN8d+7gtDbPN7nVJvJ9mKkIXSOFcyzHARx43THrYKf7/p1CSJEZI29Y1JwpQCb9fNThaV2&#10;F97RuI+tSCEcSlRgYvSllKExZDFkzhMn7uwGizHBoZV6wEsKt70s8nwhLXacGgx6+jDU/O7/rIK2&#10;/vS1Xx6Pi3Ms3ig/ma077JSavUzvKxCRpvgvfri/dJo/h/sv6Q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JEn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07070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/ksMA&#10;AADaAAAADwAAAGRycy9kb3ducmV2LnhtbESPQWsCMRSE74X+h/AKXkrNKipla5QqCl5KcbXg8bF5&#10;3Wy7eVk2Ma7/vikIHoeZ+YaZL3vbiEidrx0rGA0zEMSl0zVXCo6H7csrCB+QNTaOScGVPCwXjw9z&#10;zLW78J5iESqRIOxzVGBCaHMpfWnIoh+6ljh5366zGJLsKqk7vCS4beQ4y2bSYs1pwWBLa0Plb3G2&#10;CmYx9tGf6YenX8+fK3NyH4fNSanBU//+BiJQH+7hW3unFUzg/0q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/ks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2v2cMA&#10;AADaAAAADwAAAGRycy9kb3ducmV2LnhtbESPT4vCMBTE78J+h/AEb5qqrEjXKLuK4mER/AN7fTbP&#10;pmzzUppY6376jSB4HGbmN8xs0dpSNFT7wrGC4SABQZw5XXCu4HRc96cgfEDWWDomBXfysJi/dWaY&#10;anfjPTWHkIsIYZ+iAhNClUrpM0MW/cBVxNG7uNpiiLLOpa7xFuG2lKMkmUiLBccFgxUtDWW/h6tV&#10;8Lcae7ovv1bZ5ud8+m6mO1O5q1K9bvv5ASJQG17hZ3urFbzD40q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2v2c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RaMUA&#10;AADbAAAADwAAAGRycy9kb3ducmV2LnhtbESPQWsCMRSE70L/Q3iFXkSzKtayNYoIQkUquPXg8XXz&#10;ukm7eVk2Ubf/vikIHoeZ+YaZLztXiwu1wXpWMBpmIIhLry1XCo4fm8ELiBCRNdaeScEvBVguHnpz&#10;zLW/8oEuRaxEgnDIUYGJscmlDKUhh2HoG+LkffnWYUyyraRu8ZrgrpbjLHuWDi2nBYMNrQ2VP8XZ&#10;Kfj8Xk3tmU+7Wdj1Tfm+3to9T5V6euxWryAidfEevrXftILJCP6/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lFo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+VsQA&#10;AADbAAAADwAAAGRycy9kb3ducmV2LnhtbESPQWsCMRSE70L/Q3gFL6JZLUpZjdKKgpci1QoeH5vn&#10;ZtvNy7KJcfvvG0HocZiZb5jFqrO1iNT6yrGC8SgDQVw4XXGp4Ou4Hb6C8AFZY+2YFPySh9XyqbfA&#10;XLsbf1I8hFIkCPscFZgQmlxKXxiy6EeuIU7exbUWQ5JtKXWLtwS3tZxk2UxarDgtGGxobaj4OVyt&#10;glmMXfRX+ubpabB/N2f3cdycleo/d29zEIG68B9+tHdawcsE7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Plb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9696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:rsidR="003D7319" w:rsidRDefault="003D7319" w:rsidP="00015440">
    <w:pPr>
      <w:pStyle w:val="Header"/>
      <w:rPr>
        <w:noProof/>
      </w:rPr>
    </w:pPr>
  </w:p>
  <w:p w:rsidR="003D7319" w:rsidRDefault="003D7319" w:rsidP="00015440">
    <w:pPr>
      <w:pStyle w:val="Header"/>
      <w:rPr>
        <w:noProof/>
      </w:rPr>
    </w:pPr>
  </w:p>
  <w:p w:rsidR="003D7319" w:rsidRDefault="003D7319" w:rsidP="00015440">
    <w:pPr>
      <w:pStyle w:val="Header"/>
      <w:rPr>
        <w:noProof/>
      </w:rPr>
    </w:pPr>
  </w:p>
  <w:p w:rsidR="003D7319" w:rsidRDefault="000127A1" w:rsidP="00015440">
    <w:pPr>
      <w:pStyle w:val="Header"/>
      <w:rPr>
        <w:noProof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5021484</wp:posOffset>
              </wp:positionH>
              <wp:positionV relativeFrom="paragraph">
                <wp:posOffset>722968</wp:posOffset>
              </wp:positionV>
              <wp:extent cx="1828800" cy="30734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07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14992" w:rsidRDefault="00E14992">
                          <w:pPr>
                            <w:ind w:left="0"/>
                            <w:rPr>
                              <w:sz w:val="32"/>
                            </w:rPr>
                          </w:pPr>
                          <w:r w:rsidRPr="00E14992">
                            <w:rPr>
                              <w:sz w:val="32"/>
                            </w:rPr>
                            <w:t>06 12 632 130</w:t>
                          </w:r>
                        </w:p>
                        <w:p w:rsidR="00E14992" w:rsidRPr="00E14992" w:rsidRDefault="00E14992">
                          <w:pPr>
                            <w:ind w:left="0"/>
                            <w:rPr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95.4pt;margin-top:56.95pt;width:2in;height: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" filled="f" stroked="f" strokeweight=".5pt">
              <v:textbox>
                <w:txbxContent>
                  <w:p w:rsidR="00E14992" w:rsidRDefault="00E14992">
                    <w:pPr>
                      <w:ind w:left="0"/>
                      <w:rPr>
                        <w:sz w:val="32"/>
                      </w:rPr>
                    </w:pPr>
                    <w:r w:rsidRPr="00E14992">
                      <w:rPr>
                        <w:sz w:val="32"/>
                      </w:rPr>
                      <w:t>06 12 632 130</w:t>
                    </w:r>
                  </w:p>
                  <w:p w:rsidR="00E14992" w:rsidRPr="00E14992" w:rsidRDefault="00E14992">
                    <w:pPr>
                      <w:ind w:left="0"/>
                      <w:rPr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nl-NL" w:eastAsia="nl-N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4710159</wp:posOffset>
          </wp:positionH>
          <wp:positionV relativeFrom="paragraph">
            <wp:posOffset>702108</wp:posOffset>
          </wp:positionV>
          <wp:extent cx="300990" cy="300990"/>
          <wp:effectExtent l="0" t="0" r="381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elefoon-symbool-knop_318-4189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990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8E1"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5013960</wp:posOffset>
              </wp:positionH>
              <wp:positionV relativeFrom="paragraph">
                <wp:posOffset>1027430</wp:posOffset>
              </wp:positionV>
              <wp:extent cx="2217272" cy="488950"/>
              <wp:effectExtent l="0" t="0" r="0" b="635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7272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14992" w:rsidRPr="00E14992" w:rsidRDefault="00E14992">
                          <w:pPr>
                            <w:ind w:left="0"/>
                            <w:rPr>
                              <w:sz w:val="32"/>
                            </w:rPr>
                          </w:pPr>
                          <w:r w:rsidRPr="00E14992">
                            <w:rPr>
                              <w:sz w:val="32"/>
                            </w:rPr>
                            <w:t>huidwens@gmail.com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7" o:spid="_x0000_s1027" type="#_x0000_t202" style="position:absolute;margin-left:394.8pt;margin-top:80.9pt;width:174.6pt;height:3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" filled="f" stroked="f" strokeweight=".5pt">
              <v:textbox>
                <w:txbxContent>
                  <w:p w:rsidR="00E14992" w:rsidRPr="00E14992" w:rsidRDefault="00E14992">
                    <w:pPr>
                      <w:ind w:left="0"/>
                      <w:rPr>
                        <w:sz w:val="32"/>
                      </w:rPr>
                    </w:pPr>
                    <w:r w:rsidRPr="00E14992">
                      <w:rPr>
                        <w:sz w:val="32"/>
                      </w:rPr>
                      <w:t>huidwens@gmail.com</w:t>
                    </w:r>
                  </w:p>
                </w:txbxContent>
              </v:textbox>
            </v:shape>
          </w:pict>
        </mc:Fallback>
      </mc:AlternateContent>
    </w:r>
    <w:r w:rsidR="004728E1">
      <w:rPr>
        <w:noProof/>
        <w:lang w:val="nl-NL" w:eastAsia="nl-N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4678922</wp:posOffset>
          </wp:positionH>
          <wp:positionV relativeFrom="paragraph">
            <wp:posOffset>1016499</wp:posOffset>
          </wp:positionV>
          <wp:extent cx="340360" cy="340360"/>
          <wp:effectExtent l="0" t="0" r="2540" b="254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-mail-icoon_318-84918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360" cy="34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4436" w:type="dxa"/>
      <w:tblInd w:w="6135" w:type="dxa"/>
      <w:tblLook w:val="0600" w:firstRow="0" w:lastRow="0" w:firstColumn="0" w:lastColumn="0" w:noHBand="1" w:noVBand="1"/>
    </w:tblPr>
    <w:tblGrid>
      <w:gridCol w:w="756"/>
      <w:gridCol w:w="3680"/>
    </w:tblGrid>
    <w:tr w:rsidR="00E14992" w:rsidTr="003D7319">
      <w:trPr>
        <w:gridAfter w:val="1"/>
        <w:wAfter w:w="3680" w:type="dxa"/>
      </w:trPr>
      <w:tc>
        <w:tcPr>
          <w:tcW w:w="756" w:type="dxa"/>
          <w:vAlign w:val="bottom"/>
        </w:tcPr>
        <w:p w:rsidR="00E14992" w:rsidRDefault="00E14992" w:rsidP="00E14992">
          <w:pPr>
            <w:pStyle w:val="Header"/>
          </w:pPr>
        </w:p>
      </w:tc>
    </w:tr>
    <w:tr w:rsidR="00E14992" w:rsidTr="003D7319">
      <w:trPr>
        <w:gridAfter w:val="1"/>
        <w:wAfter w:w="3680" w:type="dxa"/>
      </w:trPr>
      <w:tc>
        <w:tcPr>
          <w:tcW w:w="756" w:type="dxa"/>
          <w:vAlign w:val="bottom"/>
        </w:tcPr>
        <w:p w:rsidR="00E14992" w:rsidRDefault="00E14992" w:rsidP="003D7319">
          <w:pPr>
            <w:pStyle w:val="Header"/>
            <w:jc w:val="center"/>
          </w:pPr>
        </w:p>
      </w:tc>
    </w:tr>
    <w:tr w:rsidR="00E14992" w:rsidTr="003D7319">
      <w:tc>
        <w:tcPr>
          <w:tcW w:w="756" w:type="dxa"/>
          <w:vAlign w:val="bottom"/>
        </w:tcPr>
        <w:p w:rsidR="00066754" w:rsidRDefault="00066754" w:rsidP="003D7319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:rsidR="00066754" w:rsidRPr="00015440" w:rsidRDefault="004728E1" w:rsidP="00E14992">
          <w:pPr>
            <w:pStyle w:val="Header"/>
          </w:pPr>
          <w:r>
            <w:rPr>
              <w:noProof/>
              <w:lang w:val="nl-NL" w:eastAsia="nl-NL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543560</wp:posOffset>
                    </wp:positionH>
                    <wp:positionV relativeFrom="paragraph">
                      <wp:posOffset>-182880</wp:posOffset>
                    </wp:positionV>
                    <wp:extent cx="2528570" cy="353060"/>
                    <wp:effectExtent l="0" t="0" r="0" b="0"/>
                    <wp:wrapNone/>
                    <wp:docPr id="18" name="Text Box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28570" cy="353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4992" w:rsidRPr="00E14992" w:rsidRDefault="00E14992">
                                <w:pPr>
                                  <w:ind w:left="0"/>
                                  <w:rPr>
                                    <w:sz w:val="32"/>
                                  </w:rPr>
                                </w:pPr>
                                <w:r w:rsidRPr="00E14992">
                                  <w:rPr>
                                    <w:sz w:val="32"/>
                                  </w:rPr>
                                  <w:t>www.huidwens.nl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8" o:spid="_x0000_s1028" type="#_x0000_t202" style="position:absolute;margin-left:42.8pt;margin-top:-14.4pt;width:199.1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" filled="f" stroked="f" strokeweight=".5pt">
                    <v:textbox>
                      <w:txbxContent>
                        <w:p w:rsidR="00E14992" w:rsidRPr="00E14992" w:rsidRDefault="00E14992">
                          <w:pPr>
                            <w:ind w:left="0"/>
                            <w:rPr>
                              <w:sz w:val="32"/>
                            </w:rPr>
                          </w:pPr>
                          <w:r w:rsidRPr="00E14992">
                            <w:rPr>
                              <w:sz w:val="32"/>
                            </w:rPr>
                            <w:t>www.huidwens.nl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nl-NL" w:eastAsia="nl-NL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-180340</wp:posOffset>
                </wp:positionV>
                <wp:extent cx="317500" cy="317500"/>
                <wp:effectExtent l="0" t="0" r="6350" b="635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website icoon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0" cy="317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4343D55"/>
    <w:multiLevelType w:val="multilevel"/>
    <w:tmpl w:val="2E44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CB035BA"/>
    <w:multiLevelType w:val="multilevel"/>
    <w:tmpl w:val="784EE8C4"/>
    <w:lvl w:ilvl="0">
      <w:start w:val="1"/>
      <w:numFmt w:val="bullet"/>
      <w:lvlText w:val=""/>
      <w:lvlJc w:val="left"/>
      <w:pPr>
        <w:ind w:left="173" w:hanging="173"/>
      </w:pPr>
      <w:rPr>
        <w:rFonts w:ascii="Symbol" w:hAnsi="Symbol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bullet"/>
      <w:lvlText w:val=""/>
      <w:lvlJc w:val="left"/>
      <w:pPr>
        <w:ind w:left="1080" w:hanging="588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7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0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D44390F"/>
    <w:multiLevelType w:val="multilevel"/>
    <w:tmpl w:val="63C85CC0"/>
    <w:lvl w:ilvl="0">
      <w:start w:val="1"/>
      <w:numFmt w:val="bullet"/>
      <w:lvlText w:val=""/>
      <w:lvlJc w:val="left"/>
      <w:pPr>
        <w:ind w:left="173" w:hanging="173"/>
      </w:pPr>
      <w:rPr>
        <w:rFonts w:ascii="Symbol" w:hAnsi="Symbol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3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B12564"/>
    <w:multiLevelType w:val="multilevel"/>
    <w:tmpl w:val="6A049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2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9"/>
  </w:num>
  <w:num w:numId="2">
    <w:abstractNumId w:val="21"/>
  </w:num>
  <w:num w:numId="3">
    <w:abstractNumId w:val="23"/>
  </w:num>
  <w:num w:numId="4">
    <w:abstractNumId w:val="12"/>
  </w:num>
  <w:num w:numId="5">
    <w:abstractNumId w:val="4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20"/>
  </w:num>
  <w:num w:numId="18">
    <w:abstractNumId w:val="18"/>
  </w:num>
  <w:num w:numId="19">
    <w:abstractNumId w:val="17"/>
  </w:num>
  <w:num w:numId="20">
    <w:abstractNumId w:val="15"/>
  </w:num>
  <w:num w:numId="21">
    <w:abstractNumId w:val="25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6"/>
  </w:num>
  <w:num w:numId="26">
    <w:abstractNumId w:val="11"/>
  </w:num>
  <w:num w:numId="27">
    <w:abstractNumId w:val="26"/>
  </w:num>
  <w:num w:numId="28">
    <w:abstractNumId w:val="11"/>
  </w:num>
  <w:num w:numId="29">
    <w:abstractNumId w:val="35"/>
  </w:num>
  <w:num w:numId="30">
    <w:abstractNumId w:val="27"/>
  </w:num>
  <w:num w:numId="31">
    <w:abstractNumId w:val="42"/>
  </w:num>
  <w:num w:numId="32">
    <w:abstractNumId w:val="37"/>
  </w:num>
  <w:num w:numId="33">
    <w:abstractNumId w:val="19"/>
  </w:num>
  <w:num w:numId="34">
    <w:abstractNumId w:val="29"/>
  </w:num>
  <w:num w:numId="35">
    <w:abstractNumId w:val="10"/>
  </w:num>
  <w:num w:numId="36">
    <w:abstractNumId w:val="30"/>
  </w:num>
  <w:num w:numId="37">
    <w:abstractNumId w:val="34"/>
  </w:num>
  <w:num w:numId="38">
    <w:abstractNumId w:val="28"/>
  </w:num>
  <w:num w:numId="39">
    <w:abstractNumId w:val="41"/>
  </w:num>
  <w:num w:numId="40">
    <w:abstractNumId w:val="32"/>
  </w:num>
  <w:num w:numId="41">
    <w:abstractNumId w:val="24"/>
  </w:num>
  <w:num w:numId="42">
    <w:abstractNumId w:val="33"/>
  </w:num>
  <w:num w:numId="43">
    <w:abstractNumId w:val="38"/>
  </w:num>
  <w:num w:numId="44">
    <w:abstractNumId w:val="22"/>
  </w:num>
  <w:num w:numId="45">
    <w:abstractNumId w:val="16"/>
  </w:num>
  <w:num w:numId="46">
    <w:abstractNumId w:val="31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992"/>
    <w:rsid w:val="0000418E"/>
    <w:rsid w:val="000127A1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14ED"/>
    <w:rsid w:val="00193653"/>
    <w:rsid w:val="001C329C"/>
    <w:rsid w:val="001D17A2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1771"/>
    <w:rsid w:val="003448DB"/>
    <w:rsid w:val="00352B99"/>
    <w:rsid w:val="00357641"/>
    <w:rsid w:val="00360B6E"/>
    <w:rsid w:val="00361DEE"/>
    <w:rsid w:val="00394EF4"/>
    <w:rsid w:val="003D7319"/>
    <w:rsid w:val="003E5EB5"/>
    <w:rsid w:val="00410612"/>
    <w:rsid w:val="00411F8B"/>
    <w:rsid w:val="004203B0"/>
    <w:rsid w:val="004230D9"/>
    <w:rsid w:val="00450670"/>
    <w:rsid w:val="004724BD"/>
    <w:rsid w:val="004728E1"/>
    <w:rsid w:val="00477352"/>
    <w:rsid w:val="0048124E"/>
    <w:rsid w:val="00491C23"/>
    <w:rsid w:val="004B126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6434D"/>
    <w:rsid w:val="0067438F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1D2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73460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05898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14992"/>
    <w:rsid w:val="00E557A0"/>
    <w:rsid w:val="00E70676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  <w:rsid w:val="00FF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A5A5A5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A5A5A5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6E6E6E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6E6E6E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A5A5A5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A5A5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6E6E6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A5A5A5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0"/>
      <w:jc w:val="center"/>
    </w:pPr>
    <w:rPr>
      <w:i/>
      <w:iCs/>
      <w:color w:val="A5A5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A5A5A5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A5A5A5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000000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A5A5A5" w:themeColor="accent1" w:themeShade="BF"/>
        <w:left w:val="single" w:sz="2" w:space="10" w:color="A5A5A5" w:themeColor="accent1" w:themeShade="BF"/>
        <w:bottom w:val="single" w:sz="2" w:space="10" w:color="A5A5A5" w:themeColor="accent1" w:themeShade="BF"/>
        <w:right w:val="single" w:sz="2" w:space="10" w:color="A5A5A5" w:themeColor="accent1" w:themeShade="BF"/>
      </w:pBdr>
      <w:ind w:left="1152" w:right="1152"/>
    </w:pPr>
    <w:rPr>
      <w:rFonts w:eastAsiaTheme="minorEastAsia"/>
      <w:i/>
      <w:iCs/>
      <w:color w:val="A5A5A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19191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707070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707070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F5F5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paragraph">
    <w:name w:val="paragraph"/>
    <w:basedOn w:val="Normal"/>
    <w:rsid w:val="00341771"/>
    <w:pPr>
      <w:spacing w:after="0" w:line="240" w:lineRule="auto"/>
      <w:ind w:left="0"/>
    </w:pPr>
    <w:rPr>
      <w:rFonts w:ascii="Times New Roman" w:hAnsi="Times New Roman"/>
      <w:lang w:val="nl-NL" w:eastAsia="nl-NL"/>
    </w:rPr>
  </w:style>
  <w:style w:type="character" w:customStyle="1" w:styleId="normaltextrun1">
    <w:name w:val="normaltextrun1"/>
    <w:basedOn w:val="DefaultParagraphFont"/>
    <w:rsid w:val="00341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3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k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288F110A-3255-4017-9F38-16C9C17E1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160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2018-11-09T12:26:00Z</dcterms:created>
  <dcterms:modified xsi:type="dcterms:W3CDTF">2018-11-09T12:26:00Z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