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276" w:rsidRPr="007441D2" w:rsidRDefault="001A5D9E" w:rsidP="001A5D9E">
      <w:pPr>
        <w:pStyle w:val="Heading1"/>
        <w:jc w:val="left"/>
        <w:rPr>
          <w:rFonts w:ascii="Corbel" w:hAnsi="Corbel"/>
          <w:sz w:val="40"/>
          <w:lang w:val="nl-NL"/>
        </w:rPr>
      </w:pPr>
      <w:r w:rsidRPr="002D6569">
        <w:rPr>
          <w:rFonts w:ascii="Corbel" w:hAnsi="Corbel"/>
          <w:sz w:val="40"/>
          <w:lang w:val="nl-NL"/>
        </w:rPr>
        <w:t xml:space="preserve">                                               </w:t>
      </w:r>
      <w:r w:rsidR="004775B2">
        <w:rPr>
          <w:rFonts w:ascii="Corbel" w:hAnsi="Corbel"/>
          <w:sz w:val="40"/>
          <w:lang w:val="nl-NL"/>
        </w:rPr>
        <w:t>Peeling</w:t>
      </w:r>
    </w:p>
    <w:p w:rsidR="004775B2" w:rsidRDefault="002D6569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Style w:val="normaltextrun1"/>
          <w:rFonts w:ascii="Arial" w:hAnsi="Arial" w:cs="Arial"/>
          <w:b/>
          <w:bCs/>
        </w:rPr>
        <w:br/>
        <w:t xml:space="preserve">   </w:t>
      </w:r>
      <w:r>
        <w:rPr>
          <w:rStyle w:val="normaltextrun1"/>
          <w:rFonts w:ascii="Arial" w:hAnsi="Arial" w:cs="Arial"/>
          <w:b/>
          <w:bCs/>
        </w:rPr>
        <w:br/>
        <w:t xml:space="preserve">  </w:t>
      </w:r>
      <w:r w:rsidR="004775B2">
        <w:rPr>
          <w:rStyle w:val="normaltextrun1"/>
          <w:rFonts w:ascii="Arial" w:hAnsi="Arial" w:cs="Arial"/>
          <w:b/>
          <w:bCs/>
        </w:rPr>
        <w:t>Voorzorg:</w:t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Een week voor de behandeling geen laser-, elektrische epilatie-, wax- of harsbehandelingen ondergaan.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Een week voor de behandeling niet onder de zonnebank of lang in de zon.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Geen botox of filler behandelingen een week voor de behandeling.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 xml:space="preserve">Minimaal 2 weken voorafgaand geen andere peeling-, microdermabrasie- of microneedlingbehandeling. 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Enkele dagen voor de behandeling stoppen met agressieve producten die irritaties kunnen geven zoals retinol, vitamine a en benzoylperoxide.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Niet scrubben op de dag van de peeling</w:t>
      </w:r>
      <w:r>
        <w:rPr>
          <w:rStyle w:val="normaltextrun1"/>
          <w:rFonts w:ascii="Arial" w:hAnsi="Arial" w:cs="Arial"/>
          <w:b/>
          <w:bCs/>
        </w:rPr>
        <w:br/>
      </w:r>
      <w:r>
        <w:rPr>
          <w:rStyle w:val="normaltextrun1"/>
        </w:rPr>
        <w:br/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Style w:val="normaltextrun1"/>
          <w:rFonts w:ascii="Arial" w:hAnsi="Arial" w:cs="Arial"/>
          <w:b/>
          <w:bCs/>
        </w:rPr>
        <w:t>Nazorg:</w:t>
      </w:r>
    </w:p>
    <w:p w:rsidR="004775B2" w:rsidRPr="00EE4A11" w:rsidRDefault="004775B2" w:rsidP="004775B2">
      <w:pPr>
        <w:pStyle w:val="paragraph"/>
        <w:textAlignment w:val="baseline"/>
        <w:rPr>
          <w:rStyle w:val="normaltextrun1"/>
        </w:rPr>
      </w:pP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Vermijd de eerste dagen direct zonlicht en extreme hitte en kou. (Geen sauna, hete douche of zwembad)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Gebruik minimaal 1 week een antizonnebrand crème met een factor van minstens 30.</w:t>
      </w:r>
    </w:p>
    <w:p w:rsidR="004775B2" w:rsidRPr="00AA31F0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  <w:rFonts w:ascii="Arial" w:hAnsi="Arial" w:cs="Arial"/>
        </w:rPr>
      </w:pPr>
      <w:r w:rsidRPr="00AA31F0">
        <w:rPr>
          <w:rStyle w:val="normaltextrun1"/>
          <w:rFonts w:ascii="Arial" w:hAnsi="Arial" w:cs="Arial"/>
        </w:rPr>
        <w:t>Krab niet aan de velltjes en schilfertjes. Deze moeten er vanzelf afvallen.</w:t>
      </w:r>
    </w:p>
    <w:p w:rsidR="004775B2" w:rsidRPr="00AA31F0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  <w:rFonts w:ascii="Arial" w:hAnsi="Arial" w:cs="Arial"/>
        </w:rPr>
      </w:pPr>
      <w:r w:rsidRPr="00AA31F0">
        <w:rPr>
          <w:rStyle w:val="normaltextrun1"/>
          <w:rFonts w:ascii="Arial" w:hAnsi="Arial" w:cs="Arial"/>
        </w:rPr>
        <w:t>Drink genoeg water. Minstens 2 liter per dag</w:t>
      </w:r>
      <w:r>
        <w:rPr>
          <w:rStyle w:val="normaltextrun1"/>
          <w:rFonts w:ascii="Arial" w:hAnsi="Arial" w:cs="Arial"/>
        </w:rPr>
        <w:t>.</w:t>
      </w:r>
    </w:p>
    <w:p w:rsidR="004775B2" w:rsidRPr="00EE4A11" w:rsidRDefault="004775B2" w:rsidP="004775B2">
      <w:pPr>
        <w:pStyle w:val="paragraph"/>
        <w:ind w:left="720"/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/>
          <w:bCs/>
        </w:rPr>
        <w:br/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Style w:val="normaltextrun1"/>
          <w:rFonts w:ascii="Arial" w:hAnsi="Arial" w:cs="Arial"/>
          <w:b/>
          <w:bCs/>
        </w:rPr>
        <w:br/>
        <w:t xml:space="preserve">Wij mogen </w:t>
      </w:r>
      <w:r w:rsidR="008437DE">
        <w:rPr>
          <w:rStyle w:val="normaltextrun1"/>
          <w:rFonts w:ascii="Arial" w:hAnsi="Arial" w:cs="Arial"/>
          <w:b/>
          <w:bCs/>
        </w:rPr>
        <w:t>geen peeling aanbrengen wanneer je</w:t>
      </w:r>
      <w:bookmarkStart w:id="0" w:name="_GoBack"/>
      <w:bookmarkEnd w:id="0"/>
      <w:r>
        <w:rPr>
          <w:rStyle w:val="normaltextrun1"/>
          <w:rFonts w:ascii="Arial" w:hAnsi="Arial" w:cs="Arial"/>
          <w:b/>
          <w:bCs/>
        </w:rPr>
        <w:t>:</w:t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</w:p>
    <w:p w:rsidR="004775B2" w:rsidRPr="00184025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Roacutane gebruikt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(Huid)kanker heeft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Zwanger bent of borstvoeding geeft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Verbrand bent door de zon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72 uur geleden gewaxt/geharst bent in u gezicht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Een koorstlip heeft</w:t>
      </w:r>
    </w:p>
    <w:p w:rsidR="002D6569" w:rsidRPr="002D6569" w:rsidRDefault="002D6569" w:rsidP="004775B2">
      <w:pPr>
        <w:pStyle w:val="paragraph"/>
        <w:textAlignment w:val="baseline"/>
        <w:rPr>
          <w:rFonts w:ascii="Arial" w:hAnsi="Arial" w:cs="Arial"/>
        </w:rPr>
      </w:pPr>
    </w:p>
    <w:p w:rsidR="00B05898" w:rsidRPr="001A5D9E" w:rsidRDefault="00B05898" w:rsidP="002D6569">
      <w:pPr>
        <w:pStyle w:val="ListNumber"/>
        <w:numPr>
          <w:ilvl w:val="0"/>
          <w:numId w:val="0"/>
        </w:numPr>
        <w:ind w:left="173"/>
        <w:rPr>
          <w:lang w:val="nl-NL"/>
        </w:rPr>
      </w:pPr>
    </w:p>
    <w:sectPr w:rsidR="00B05898" w:rsidRPr="001A5D9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E46" w:rsidRDefault="00F94E46" w:rsidP="001E7D29">
      <w:pPr>
        <w:spacing w:after="0" w:line="240" w:lineRule="auto"/>
      </w:pPr>
      <w:r>
        <w:separator/>
      </w:r>
    </w:p>
  </w:endnote>
  <w:endnote w:type="continuationSeparator" w:id="0">
    <w:p w:rsidR="00F94E46" w:rsidRDefault="00F94E4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E46" w:rsidRDefault="00F94E46" w:rsidP="001E7D29">
      <w:pPr>
        <w:spacing w:after="0" w:line="240" w:lineRule="auto"/>
      </w:pPr>
      <w:r>
        <w:separator/>
      </w:r>
    </w:p>
  </w:footnote>
  <w:footnote w:type="continuationSeparator" w:id="0">
    <w:p w:rsidR="00F94E46" w:rsidRDefault="00F94E4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3D7319" w:rsidP="00015440">
    <w:pPr>
      <w:pStyle w:val="Header"/>
      <w:rPr>
        <w:noProof/>
      </w:rPr>
    </w:pPr>
    <w:r>
      <w:rPr>
        <w:noProof/>
        <w:lang w:val="nl-NL"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76835</wp:posOffset>
          </wp:positionV>
          <wp:extent cx="1886585" cy="1744345"/>
          <wp:effectExtent l="0" t="0" r="0" b="8255"/>
          <wp:wrapThrough wrapText="bothSides">
            <wp:wrapPolygon edited="0">
              <wp:start x="8288" y="0"/>
              <wp:lineTo x="6325" y="708"/>
              <wp:lineTo x="1963" y="3303"/>
              <wp:lineTo x="1745" y="4246"/>
              <wp:lineTo x="0" y="7784"/>
              <wp:lineTo x="0" y="12266"/>
              <wp:lineTo x="654" y="15333"/>
              <wp:lineTo x="3926" y="19343"/>
              <wp:lineTo x="7634" y="20995"/>
              <wp:lineTo x="8070" y="21466"/>
              <wp:lineTo x="13305" y="21466"/>
              <wp:lineTo x="13741" y="20995"/>
              <wp:lineTo x="17449" y="19343"/>
              <wp:lineTo x="20502" y="15569"/>
              <wp:lineTo x="20502" y="15333"/>
              <wp:lineTo x="21375" y="12738"/>
              <wp:lineTo x="21375" y="7784"/>
              <wp:lineTo x="20066" y="5190"/>
              <wp:lineTo x="19630" y="3303"/>
              <wp:lineTo x="14831" y="472"/>
              <wp:lineTo x="13087" y="0"/>
              <wp:lineTo x="8288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ndje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174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5746F7" wp14:editId="7A4A56F5">
              <wp:simplePos x="0" y="0"/>
              <wp:positionH relativeFrom="page">
                <wp:posOffset>-200661</wp:posOffset>
              </wp:positionH>
              <wp:positionV relativeFrom="page">
                <wp:posOffset>-297477</wp:posOffset>
              </wp:positionV>
              <wp:extent cx="8132445" cy="1216533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167FF" id="Group 3" o:spid="_x0000_s1026" alt="decorative element" style="position:absolute;margin-left:-15.8pt;margin-top:-23.4pt;width:640.35pt;height:957.9pt;z-index:-251656192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4fFKUHAK+6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w/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SLW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meKbtcvQYK7Z9LtbCBD3jONdjaQYe+ZGTsbyND3THad&#10;DWT4e+avzgYyBD5TUmcDGQafWaazgQyFz8TR2UCGw2cu6GwgROKFsIgZC3GBlcIZQflC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YFUAsqjghoF&#10;mROLGMsKpJIoKHJixljWIsayAqkkCoqcmDGWtYixrBljUUFpFTLGshYxlhVIJc5BEWNZM8aigtoQ&#10;MicWMZY1YywqqFGQObGIsawZY1FBjYLMiUWMZc0YiwpKFGSMZS1iLGvGWFRQoyBzYhFjWTPGooIa&#10;BZkTixjLmjEWFdQoyJxYxFjWjLGooEZB5sQixrJmjEUFFQq2jLGooNZAwli2IsayZYxFBTUKknbe&#10;ihjLljEWFdQoSNp5K2IsW8ZYVFCjINmJWxFj2TLGooIaBclO3Io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yrdqKeShn4VgK06D9lWmbJS0pMnyaNQdKaOtJhnkhAxpEuF6FTWG8z1Ol5vor+IU6&#10;55gVcdV2NMgZYhal0y3toHG6GtZTRR8N3+xN4xVaLezX7HNtmEiEgUh2eBSx+r39TOkRGDjCGY+B&#10;uUyFkkP3eSQ2tZTqwhNRQiNEwEGJqtqz8w9/ds2tasSXxmFYcUTh+u6oxAd/dt0deokF59F5DE/g&#10;BbLXbhzpNHfPBqPITfCe+j3/jfd118HIhSLceOHBW5wqThfSAt/UN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KtKWe3sUob9TDJ5aF+fZ6JWmQ2b5gokIzlO9U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nfo893DP449bffs0Ntuhm5CGhgDJ+a+Fb/1&#10;V+wz2uhoezB3akLG0WZG+R3aWlXn4IyMjrODQ/8hL/1yFhSHGHukkiTP1+/5r+eoLNfQZkkJUevg&#10;qjPvV4b/wEouXX4iR3OuDL3XBhgBA7W2Krup2y6CpxATVBeqDrPCqr9ivtx1p8hn4w1iut3fMCDT&#10;RUNx0/4YHrccammUFgEttdQ8sMJacITRBhfyR2W/LDha3yfjYe6cZrG8X6F5J2R7e+pCWlHI8MPT&#10;NetCDmPhJEGrf0jgRezsHKcEg74Z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H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9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Zp0HGtDEondtj3aXWyKwYQwupZONrBV&#10;mTkdLCy9rlYN53wc4U8Kg5+qFKp4drBVzZOrOxwvE1sWYC/ZxK/R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NkNWAZWijxDsq&#10;5yVRGh/YWPP1MRH4EY0Wes69RXSjIA44Zn35NOq32uA/RAZkFXGjqx/fozAide6QtNMjuU+STP31&#10;0wPb7ZKPvxn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MhGN5mBzLQzmWEHgaiJ/4&#10;MDmWh3IsIfA0ED/xYXIsD+VYQuBpIH7iw+RYHsqxhMDTQFYsD5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lAq&#10;heUJgaeBItHkWB5QKqKBiUTlWB4mx/KAUhENTCQqx/IwOZaHciwhsHpBOZaHybE8oFRqG5gcy0M5&#10;lhB4VVAkmhzLQzmWEHgaKBJNjuWhHEsIPA0UiSbH8lCOJQSWBsqxPEyO5aEcSwg8DRSJJsfyUI4l&#10;BJ4GikSTY3koxxICTwNFosmxPJRjCYGngSLR5FgeyrGEwNHgqRxLCLwMhGN5mhzLUzmWEHgayOz8&#10;NDmWp3IsIfA0kNn5aXIsT+VYQuBpIH7i0+RYnsqxhMDTQPzEp8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kOpJJYn&#10;BJ4FikSTY9mhVMQCE4nKsewmx7JDqYgFJhKVY9lNjmVXjiUE1ldQjmU3OZYdSiX3gcmx7MqxhMBr&#10;giLR5Fh25VhC4FmgSDQ5ll05lhB4FigSTY5lV44lBJYFyrHsJseyK8cSAs8CRaLJsezKsYTAs0CR&#10;aHIsu3IsIfAsUCSaHMuuHEsIPAsUiSbHsivHEgLHgkM5lhB4BQjHcpgcy6EcSwg8C2R2PkyO5VCO&#10;JQSeBTI7HybHcijHEgLPAlknHibHcijHEgLPAlknHi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707070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707070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13107f" color2="#707070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0127A1" w:rsidP="00015440">
    <w:pPr>
      <w:pStyle w:val="Header"/>
      <w:rPr>
        <w:noProof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5021484</wp:posOffset>
              </wp:positionH>
              <wp:positionV relativeFrom="paragraph">
                <wp:posOffset>722968</wp:posOffset>
              </wp:positionV>
              <wp:extent cx="1828800" cy="30734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07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06 12 632 130</w:t>
                          </w:r>
                        </w:p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95.4pt;margin-top:56.95pt;width:2in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" filled="f" stroked="f" strokeweight=".5pt">
              <v:textbox>
                <w:txbxContent>
                  <w:p w:rsid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06 12 632 130</w:t>
                    </w:r>
                  </w:p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4710159</wp:posOffset>
          </wp:positionH>
          <wp:positionV relativeFrom="paragraph">
            <wp:posOffset>702108</wp:posOffset>
          </wp:positionV>
          <wp:extent cx="300990" cy="300990"/>
          <wp:effectExtent l="0" t="0" r="381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elefoon-symbool-knop_318-4189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8E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5013960</wp:posOffset>
              </wp:positionH>
              <wp:positionV relativeFrom="paragraph">
                <wp:posOffset>1027430</wp:posOffset>
              </wp:positionV>
              <wp:extent cx="2217272" cy="4889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7272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huidwens@gmail.com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7" type="#_x0000_t202" style="position:absolute;margin-left:394.8pt;margin-top:80.9pt;width:174.6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UjgAIAAGsFAAAOAAAAZHJzL2Uyb0RvYy54bWysVE1PGzEQvVfqf7B8L5ukgUD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" filled="f" stroked="f" strokeweight=".5pt">
              <v:textbox>
                <w:txbxContent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huidwens@gmail.com</w:t>
                    </w:r>
                  </w:p>
                </w:txbxContent>
              </v:textbox>
            </v:shape>
          </w:pict>
        </mc:Fallback>
      </mc:AlternateContent>
    </w:r>
    <w:r w:rsidR="004728E1">
      <w:rPr>
        <w:noProof/>
        <w:lang w:val="nl-NL" w:eastAsia="nl-N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4678922</wp:posOffset>
          </wp:positionH>
          <wp:positionV relativeFrom="paragraph">
            <wp:posOffset>1016499</wp:posOffset>
          </wp:positionV>
          <wp:extent cx="340360" cy="340360"/>
          <wp:effectExtent l="0" t="0" r="254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-mail-icoon_318-8491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360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4436" w:type="dxa"/>
      <w:tblInd w:w="6135" w:type="dxa"/>
      <w:tblLook w:val="0600" w:firstRow="0" w:lastRow="0" w:firstColumn="0" w:lastColumn="0" w:noHBand="1" w:noVBand="1"/>
    </w:tblPr>
    <w:tblGrid>
      <w:gridCol w:w="756"/>
      <w:gridCol w:w="3680"/>
    </w:tblGrid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E14992">
          <w:pPr>
            <w:pStyle w:val="Header"/>
          </w:pPr>
        </w:p>
      </w:tc>
    </w:tr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3D7319">
          <w:pPr>
            <w:pStyle w:val="Header"/>
            <w:jc w:val="center"/>
          </w:pPr>
        </w:p>
      </w:tc>
    </w:tr>
    <w:tr w:rsidR="00E14992" w:rsidTr="003D7319">
      <w:tc>
        <w:tcPr>
          <w:tcW w:w="756" w:type="dxa"/>
          <w:vAlign w:val="bottom"/>
        </w:tcPr>
        <w:p w:rsidR="00066754" w:rsidRDefault="00066754" w:rsidP="003D7319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:rsidR="00066754" w:rsidRPr="00015440" w:rsidRDefault="004728E1" w:rsidP="00E14992">
          <w:pPr>
            <w:pStyle w:val="Header"/>
          </w:pP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543560</wp:posOffset>
                    </wp:positionH>
                    <wp:positionV relativeFrom="paragraph">
                      <wp:posOffset>-182880</wp:posOffset>
                    </wp:positionV>
                    <wp:extent cx="2528570" cy="353060"/>
                    <wp:effectExtent l="0" t="0" r="0" b="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28570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4992" w:rsidRPr="00E14992" w:rsidRDefault="00E14992">
                                <w:pPr>
                                  <w:ind w:left="0"/>
                                  <w:rPr>
                                    <w:sz w:val="32"/>
                                  </w:rPr>
                                </w:pPr>
                                <w:r w:rsidRPr="00E14992">
                                  <w:rPr>
                                    <w:sz w:val="32"/>
                                  </w:rPr>
                                  <w:t>www.huidwens.nl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8" o:spid="_x0000_s1028" type="#_x0000_t202" style="position:absolute;margin-left:42.8pt;margin-top:-14.4pt;width:199.1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" filled="f" stroked="f" strokeweight=".5pt">
                    <v:textbo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www.huidwens.nl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nl-NL" w:eastAsia="nl-N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-180340</wp:posOffset>
                </wp:positionV>
                <wp:extent cx="317500" cy="317500"/>
                <wp:effectExtent l="0" t="0" r="6350" b="635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ebsite icoon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4343D55"/>
    <w:multiLevelType w:val="multilevel"/>
    <w:tmpl w:val="2E44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CB035BA"/>
    <w:multiLevelType w:val="multilevel"/>
    <w:tmpl w:val="784EE8C4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ind w:left="1080" w:hanging="588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87F50B5"/>
    <w:multiLevelType w:val="hybridMultilevel"/>
    <w:tmpl w:val="E7263062"/>
    <w:lvl w:ilvl="0" w:tplc="04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3" w15:restartNumberingAfterBreak="0">
    <w:nsid w:val="2D44390F"/>
    <w:multiLevelType w:val="multilevel"/>
    <w:tmpl w:val="63C85CC0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7033010"/>
    <w:multiLevelType w:val="hybridMultilevel"/>
    <w:tmpl w:val="21843D12"/>
    <w:lvl w:ilvl="0" w:tplc="04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9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B12564"/>
    <w:multiLevelType w:val="multilevel"/>
    <w:tmpl w:val="6A049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4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1"/>
  </w:num>
  <w:num w:numId="2">
    <w:abstractNumId w:val="21"/>
  </w:num>
  <w:num w:numId="3">
    <w:abstractNumId w:val="24"/>
  </w:num>
  <w:num w:numId="4">
    <w:abstractNumId w:val="12"/>
  </w:num>
  <w:num w:numId="5">
    <w:abstractNumId w:val="4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0"/>
  </w:num>
  <w:num w:numId="18">
    <w:abstractNumId w:val="18"/>
  </w:num>
  <w:num w:numId="19">
    <w:abstractNumId w:val="17"/>
  </w:num>
  <w:num w:numId="20">
    <w:abstractNumId w:val="15"/>
  </w:num>
  <w:num w:numId="21">
    <w:abstractNumId w:val="26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8"/>
  </w:num>
  <w:num w:numId="26">
    <w:abstractNumId w:val="11"/>
  </w:num>
  <w:num w:numId="27">
    <w:abstractNumId w:val="27"/>
  </w:num>
  <w:num w:numId="28">
    <w:abstractNumId w:val="11"/>
  </w:num>
  <w:num w:numId="29">
    <w:abstractNumId w:val="37"/>
  </w:num>
  <w:num w:numId="30">
    <w:abstractNumId w:val="29"/>
  </w:num>
  <w:num w:numId="31">
    <w:abstractNumId w:val="44"/>
  </w:num>
  <w:num w:numId="32">
    <w:abstractNumId w:val="39"/>
  </w:num>
  <w:num w:numId="33">
    <w:abstractNumId w:val="19"/>
  </w:num>
  <w:num w:numId="34">
    <w:abstractNumId w:val="31"/>
  </w:num>
  <w:num w:numId="35">
    <w:abstractNumId w:val="10"/>
  </w:num>
  <w:num w:numId="36">
    <w:abstractNumId w:val="32"/>
  </w:num>
  <w:num w:numId="37">
    <w:abstractNumId w:val="36"/>
  </w:num>
  <w:num w:numId="38">
    <w:abstractNumId w:val="30"/>
  </w:num>
  <w:num w:numId="39">
    <w:abstractNumId w:val="43"/>
  </w:num>
  <w:num w:numId="40">
    <w:abstractNumId w:val="34"/>
  </w:num>
  <w:num w:numId="41">
    <w:abstractNumId w:val="25"/>
  </w:num>
  <w:num w:numId="42">
    <w:abstractNumId w:val="35"/>
  </w:num>
  <w:num w:numId="43">
    <w:abstractNumId w:val="40"/>
  </w:num>
  <w:num w:numId="44">
    <w:abstractNumId w:val="23"/>
  </w:num>
  <w:num w:numId="45">
    <w:abstractNumId w:val="16"/>
  </w:num>
  <w:num w:numId="46">
    <w:abstractNumId w:val="33"/>
  </w:num>
  <w:num w:numId="47">
    <w:abstractNumId w:val="28"/>
  </w:num>
  <w:num w:numId="48">
    <w:abstractNumId w:val="22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992"/>
    <w:rsid w:val="0000418E"/>
    <w:rsid w:val="000127A1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14ED"/>
    <w:rsid w:val="00193653"/>
    <w:rsid w:val="001938CF"/>
    <w:rsid w:val="001A5D9E"/>
    <w:rsid w:val="001C329C"/>
    <w:rsid w:val="001D17A2"/>
    <w:rsid w:val="001E286F"/>
    <w:rsid w:val="001E7D29"/>
    <w:rsid w:val="002404F5"/>
    <w:rsid w:val="00270D66"/>
    <w:rsid w:val="00275260"/>
    <w:rsid w:val="00276FA1"/>
    <w:rsid w:val="00277A8D"/>
    <w:rsid w:val="00285B87"/>
    <w:rsid w:val="00291B4A"/>
    <w:rsid w:val="002C3D7E"/>
    <w:rsid w:val="002D6569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726F4"/>
    <w:rsid w:val="00394EF4"/>
    <w:rsid w:val="003D7319"/>
    <w:rsid w:val="003E5EB5"/>
    <w:rsid w:val="00410612"/>
    <w:rsid w:val="00411F8B"/>
    <w:rsid w:val="004203B0"/>
    <w:rsid w:val="004230D9"/>
    <w:rsid w:val="00450670"/>
    <w:rsid w:val="004724BD"/>
    <w:rsid w:val="004728E1"/>
    <w:rsid w:val="00477352"/>
    <w:rsid w:val="004775B2"/>
    <w:rsid w:val="0048124E"/>
    <w:rsid w:val="00491C23"/>
    <w:rsid w:val="004B126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5E4E89"/>
    <w:rsid w:val="00616B41"/>
    <w:rsid w:val="00620AE8"/>
    <w:rsid w:val="0064628C"/>
    <w:rsid w:val="0065214E"/>
    <w:rsid w:val="00655EE2"/>
    <w:rsid w:val="0066434D"/>
    <w:rsid w:val="0067438F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1D2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437DE"/>
    <w:rsid w:val="00863E6E"/>
    <w:rsid w:val="00867EA4"/>
    <w:rsid w:val="00873460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5898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499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94E46"/>
    <w:rsid w:val="00FA7DB4"/>
    <w:rsid w:val="00FB3809"/>
    <w:rsid w:val="00FD1936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569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A5A5A5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0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A5A5A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19191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707070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707070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paragraph">
    <w:name w:val="paragraph"/>
    <w:basedOn w:val="Normal"/>
    <w:rsid w:val="002D6569"/>
    <w:pPr>
      <w:spacing w:after="0" w:line="240" w:lineRule="auto"/>
      <w:ind w:left="0"/>
    </w:pPr>
    <w:rPr>
      <w:rFonts w:ascii="Times New Roman" w:hAnsi="Times New Roman"/>
      <w:lang w:val="nl-NL" w:eastAsia="nl-NL"/>
    </w:rPr>
  </w:style>
  <w:style w:type="character" w:customStyle="1" w:styleId="normaltextrun1">
    <w:name w:val="normaltextrun1"/>
    <w:basedOn w:val="DefaultParagraphFont"/>
    <w:rsid w:val="002D6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3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90E896-B1FA-4364-96DD-15396DE05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2018-11-15T12:39:00Z</dcterms:created>
  <dcterms:modified xsi:type="dcterms:W3CDTF">2018-11-15T12:49:00Z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