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276" w:rsidRPr="007441D2" w:rsidRDefault="001A5D9E" w:rsidP="001A5D9E">
      <w:pPr>
        <w:pStyle w:val="Heading1"/>
        <w:jc w:val="left"/>
        <w:rPr>
          <w:rFonts w:ascii="Corbel" w:hAnsi="Corbel"/>
          <w:sz w:val="40"/>
          <w:lang w:val="nl-NL"/>
        </w:rPr>
      </w:pPr>
      <w:r w:rsidRPr="002D6569">
        <w:rPr>
          <w:rFonts w:ascii="Corbel" w:hAnsi="Corbel"/>
          <w:sz w:val="40"/>
          <w:lang w:val="nl-NL"/>
        </w:rPr>
        <w:t xml:space="preserve">                                     </w:t>
      </w:r>
      <w:r w:rsidR="00E77AAF">
        <w:rPr>
          <w:rFonts w:ascii="Corbel" w:hAnsi="Corbel"/>
          <w:sz w:val="40"/>
          <w:lang w:val="nl-NL"/>
        </w:rPr>
        <w:t xml:space="preserve">  Coagulatie van adertjes</w:t>
      </w:r>
    </w:p>
    <w:p w:rsidR="004775B2" w:rsidRDefault="002D6569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  <w:r>
        <w:rPr>
          <w:rStyle w:val="normaltextrun1"/>
          <w:rFonts w:ascii="Arial" w:hAnsi="Arial" w:cs="Arial"/>
          <w:b/>
          <w:bCs/>
        </w:rPr>
        <w:br/>
        <w:t xml:space="preserve">   </w:t>
      </w:r>
      <w:r>
        <w:rPr>
          <w:rStyle w:val="normaltextrun1"/>
          <w:rFonts w:ascii="Arial" w:hAnsi="Arial" w:cs="Arial"/>
          <w:b/>
          <w:bCs/>
        </w:rPr>
        <w:br/>
        <w:t xml:space="preserve">  </w:t>
      </w:r>
      <w:r w:rsidR="004775B2">
        <w:rPr>
          <w:rStyle w:val="normaltextrun1"/>
          <w:rFonts w:ascii="Arial" w:hAnsi="Arial" w:cs="Arial"/>
          <w:b/>
          <w:bCs/>
        </w:rPr>
        <w:t>Voorzorg:</w:t>
      </w:r>
    </w:p>
    <w:p w:rsidR="004775B2" w:rsidRDefault="004775B2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</w:p>
    <w:p w:rsidR="004775B2" w:rsidRPr="00EE4A11" w:rsidRDefault="00E77AAF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Zorg dat de huid niet verbrand is door de zon of zonnebank</w:t>
      </w:r>
    </w:p>
    <w:p w:rsidR="004775B2" w:rsidRPr="00EE4A11" w:rsidRDefault="00E77AAF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</w:rPr>
        <w:t>Gebruik geen agressieve producten een week voor de behandeling in het te behandelen gebied</w:t>
      </w:r>
      <w:r w:rsidR="004775B2">
        <w:rPr>
          <w:rStyle w:val="normaltextrun1"/>
          <w:rFonts w:ascii="Arial" w:hAnsi="Arial" w:cs="Arial"/>
          <w:b/>
          <w:bCs/>
        </w:rPr>
        <w:br/>
      </w:r>
      <w:r w:rsidR="004775B2">
        <w:rPr>
          <w:rStyle w:val="normaltextrun1"/>
        </w:rPr>
        <w:br/>
      </w:r>
    </w:p>
    <w:p w:rsidR="004775B2" w:rsidRDefault="004775B2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  <w:r>
        <w:rPr>
          <w:rStyle w:val="normaltextrun1"/>
          <w:rFonts w:ascii="Arial" w:hAnsi="Arial" w:cs="Arial"/>
          <w:b/>
          <w:bCs/>
        </w:rPr>
        <w:t>Nazorg:</w:t>
      </w:r>
    </w:p>
    <w:p w:rsidR="004775B2" w:rsidRPr="00EE4A11" w:rsidRDefault="004775B2" w:rsidP="004775B2">
      <w:pPr>
        <w:pStyle w:val="paragraph"/>
        <w:textAlignment w:val="baseline"/>
        <w:rPr>
          <w:rStyle w:val="normaltextrun1"/>
        </w:rPr>
      </w:pPr>
    </w:p>
    <w:p w:rsidR="004775B2" w:rsidRPr="00EE4A11" w:rsidRDefault="00C04254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</w:rPr>
        <w:t>Vermijd de eerste weken extreme hitte en extreme kou</w:t>
      </w:r>
    </w:p>
    <w:p w:rsidR="004775B2" w:rsidRPr="00AA31F0" w:rsidRDefault="00C04254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  <w:rFonts w:ascii="Arial" w:hAnsi="Arial" w:cs="Arial"/>
        </w:rPr>
      </w:pPr>
      <w:r>
        <w:rPr>
          <w:rStyle w:val="normaltextrun1"/>
          <w:rFonts w:ascii="Arial" w:hAnsi="Arial" w:cs="Arial"/>
        </w:rPr>
        <w:t xml:space="preserve">Er kunnen korstjes ontstaan. Laat deze er vanzelf afvallen. </w:t>
      </w:r>
    </w:p>
    <w:p w:rsidR="004775B2" w:rsidRDefault="00C04254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  <w:rFonts w:ascii="Arial" w:hAnsi="Arial" w:cs="Arial"/>
        </w:rPr>
      </w:pPr>
      <w:r>
        <w:rPr>
          <w:rStyle w:val="normaltextrun1"/>
          <w:rFonts w:ascii="Arial" w:hAnsi="Arial" w:cs="Arial"/>
        </w:rPr>
        <w:t xml:space="preserve">Mocht de huid gevoelig zijn kun je aloë vera gel aanbrengen. </w:t>
      </w:r>
    </w:p>
    <w:p w:rsidR="00C04254" w:rsidRPr="00AA31F0" w:rsidRDefault="00C04254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  <w:rFonts w:ascii="Arial" w:hAnsi="Arial" w:cs="Arial"/>
        </w:rPr>
      </w:pPr>
      <w:r>
        <w:rPr>
          <w:rStyle w:val="normaltextrun1"/>
          <w:rFonts w:ascii="Arial" w:hAnsi="Arial" w:cs="Arial"/>
        </w:rPr>
        <w:t>Gebruik minimaal de eerste 2 weken een hoge beschermingsfactor (SPF 30 of hoger)</w:t>
      </w:r>
      <w:bookmarkStart w:id="0" w:name="_GoBack"/>
      <w:bookmarkEnd w:id="0"/>
    </w:p>
    <w:p w:rsidR="004775B2" w:rsidRPr="00EE4A11" w:rsidRDefault="004775B2" w:rsidP="004775B2">
      <w:pPr>
        <w:pStyle w:val="paragraph"/>
        <w:ind w:left="720"/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/>
          <w:bCs/>
        </w:rPr>
        <w:br/>
      </w:r>
    </w:p>
    <w:p w:rsidR="004775B2" w:rsidRDefault="004775B2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  <w:r>
        <w:rPr>
          <w:rStyle w:val="normaltextrun1"/>
          <w:rFonts w:ascii="Arial" w:hAnsi="Arial" w:cs="Arial"/>
          <w:b/>
          <w:bCs/>
        </w:rPr>
        <w:br/>
        <w:t xml:space="preserve">Wij mogen </w:t>
      </w:r>
      <w:r w:rsidR="00E77AAF">
        <w:rPr>
          <w:rStyle w:val="normaltextrun1"/>
          <w:rFonts w:ascii="Arial" w:hAnsi="Arial" w:cs="Arial"/>
          <w:b/>
          <w:bCs/>
        </w:rPr>
        <w:t>niet coaguleren wanneer</w:t>
      </w:r>
      <w:r w:rsidR="00C04254">
        <w:rPr>
          <w:rStyle w:val="normaltextrun1"/>
          <w:rFonts w:ascii="Arial" w:hAnsi="Arial" w:cs="Arial"/>
          <w:b/>
          <w:bCs/>
        </w:rPr>
        <w:t xml:space="preserve"> (je)</w:t>
      </w:r>
      <w:r w:rsidR="00E77AAF">
        <w:rPr>
          <w:rStyle w:val="normaltextrun1"/>
          <w:rFonts w:ascii="Arial" w:hAnsi="Arial" w:cs="Arial"/>
          <w:b/>
          <w:bCs/>
        </w:rPr>
        <w:t>:</w:t>
      </w:r>
    </w:p>
    <w:p w:rsidR="004775B2" w:rsidRDefault="004775B2" w:rsidP="004775B2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</w:p>
    <w:p w:rsidR="004775B2" w:rsidRPr="00184025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Roacutane gebruikt</w:t>
      </w:r>
    </w:p>
    <w:p w:rsidR="004775B2" w:rsidRPr="00C04254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(Huid)kanker heeft</w:t>
      </w:r>
    </w:p>
    <w:p w:rsidR="00C04254" w:rsidRPr="00EE4A11" w:rsidRDefault="00C04254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Hartafwijkingen of een pacemaker heeft</w:t>
      </w:r>
    </w:p>
    <w:p w:rsidR="004775B2" w:rsidRPr="00EE4A11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Zwanger bent of borstvoeding geeft</w:t>
      </w:r>
    </w:p>
    <w:p w:rsidR="004775B2" w:rsidRPr="00E77AAF" w:rsidRDefault="004775B2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Verbrand bent door de zon</w:t>
      </w:r>
    </w:p>
    <w:p w:rsidR="00E77AAF" w:rsidRPr="00E77AAF" w:rsidRDefault="00E77AAF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 xml:space="preserve">Het warmer is dan 20 graden </w:t>
      </w:r>
      <w:r>
        <w:rPr>
          <w:rStyle w:val="normaltextrun1"/>
          <w:rFonts w:ascii="Arial" w:hAnsi="Arial" w:cs="Arial"/>
          <w:bCs/>
        </w:rPr>
        <w:t>(i.v.m resultaat behandeling)</w:t>
      </w:r>
    </w:p>
    <w:p w:rsidR="00E77AAF" w:rsidRPr="00EE4A11" w:rsidRDefault="00E77AAF" w:rsidP="004775B2">
      <w:pPr>
        <w:pStyle w:val="paragraph"/>
        <w:numPr>
          <w:ilvl w:val="0"/>
          <w:numId w:val="49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Het kouder is dan 5 graden (i.v.m resultaat behandeling)</w:t>
      </w:r>
    </w:p>
    <w:p w:rsidR="002D6569" w:rsidRPr="002D6569" w:rsidRDefault="002D6569" w:rsidP="004775B2">
      <w:pPr>
        <w:pStyle w:val="paragraph"/>
        <w:textAlignment w:val="baseline"/>
        <w:rPr>
          <w:rFonts w:ascii="Arial" w:hAnsi="Arial" w:cs="Arial"/>
        </w:rPr>
      </w:pPr>
    </w:p>
    <w:p w:rsidR="00B05898" w:rsidRPr="001A5D9E" w:rsidRDefault="00B05898" w:rsidP="002D6569">
      <w:pPr>
        <w:pStyle w:val="ListNumber"/>
        <w:numPr>
          <w:ilvl w:val="0"/>
          <w:numId w:val="0"/>
        </w:numPr>
        <w:ind w:left="173"/>
        <w:rPr>
          <w:lang w:val="nl-NL"/>
        </w:rPr>
      </w:pPr>
    </w:p>
    <w:sectPr w:rsidR="00B05898" w:rsidRPr="001A5D9E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EC9" w:rsidRDefault="00012EC9" w:rsidP="001E7D29">
      <w:pPr>
        <w:spacing w:after="0" w:line="240" w:lineRule="auto"/>
      </w:pPr>
      <w:r>
        <w:separator/>
      </w:r>
    </w:p>
  </w:endnote>
  <w:endnote w:type="continuationSeparator" w:id="0">
    <w:p w:rsidR="00012EC9" w:rsidRDefault="00012EC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EC9" w:rsidRDefault="00012EC9" w:rsidP="001E7D29">
      <w:pPr>
        <w:spacing w:after="0" w:line="240" w:lineRule="auto"/>
      </w:pPr>
      <w:r>
        <w:separator/>
      </w:r>
    </w:p>
  </w:footnote>
  <w:footnote w:type="continuationSeparator" w:id="0">
    <w:p w:rsidR="00012EC9" w:rsidRDefault="00012EC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Default="003D7319" w:rsidP="00015440">
    <w:pPr>
      <w:pStyle w:val="Header"/>
      <w:rPr>
        <w:noProof/>
      </w:rPr>
    </w:pPr>
    <w:r>
      <w:rPr>
        <w:noProof/>
        <w:lang w:val="nl-NL" w:eastAsia="nl-N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76835</wp:posOffset>
          </wp:positionV>
          <wp:extent cx="1886585" cy="1744345"/>
          <wp:effectExtent l="0" t="0" r="0" b="8255"/>
          <wp:wrapThrough wrapText="bothSides">
            <wp:wrapPolygon edited="0">
              <wp:start x="8288" y="0"/>
              <wp:lineTo x="6325" y="708"/>
              <wp:lineTo x="1963" y="3303"/>
              <wp:lineTo x="1745" y="4246"/>
              <wp:lineTo x="0" y="7784"/>
              <wp:lineTo x="0" y="12266"/>
              <wp:lineTo x="654" y="15333"/>
              <wp:lineTo x="3926" y="19343"/>
              <wp:lineTo x="7634" y="20995"/>
              <wp:lineTo x="8070" y="21466"/>
              <wp:lineTo x="13305" y="21466"/>
              <wp:lineTo x="13741" y="20995"/>
              <wp:lineTo x="17449" y="19343"/>
              <wp:lineTo x="20502" y="15569"/>
              <wp:lineTo x="20502" y="15333"/>
              <wp:lineTo x="21375" y="12738"/>
              <wp:lineTo x="21375" y="7784"/>
              <wp:lineTo x="20066" y="5190"/>
              <wp:lineTo x="19630" y="3303"/>
              <wp:lineTo x="14831" y="472"/>
              <wp:lineTo x="13087" y="0"/>
              <wp:lineTo x="8288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ndje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174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5746F7" wp14:editId="7A4A56F5">
              <wp:simplePos x="0" y="0"/>
              <wp:positionH relativeFrom="page">
                <wp:posOffset>-200661</wp:posOffset>
              </wp:positionH>
              <wp:positionV relativeFrom="page">
                <wp:posOffset>-297477</wp:posOffset>
              </wp:positionV>
              <wp:extent cx="8132445" cy="1216533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5167FF" id="Group 3" o:spid="_x0000_s1026" alt="decorative element" style="position:absolute;margin-left:-15.8pt;margin-top:-23.4pt;width:640.35pt;height:957.9pt;z-index:-251656192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4fFKUHAK+6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5sQczh0kbEzY3&#10;amZytmlrXhExfkDpQen+hZcoGKpQ5PZolGjGlfv/ikzQKIwRU8S4uAgwHcZW7v8rl2bluHUD1G1V&#10;CVKa4sYvpLT0pgIqhaL4WHWrupSGlE4eCOvN90raoJH4CFuOeaPEoPN+lPJHC8UUqhe1KImLOSQ9&#10;clMBsEJBoTz0KcZVYlB6sSuFMd1u4hfSakf1a6ZtTaAuKJFUUqVQNPpXXRHJDqWtz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w/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SLW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meKbtcvQYK7Z9LtbCBD3jONdjaQYe+ZGTsbyND3THad&#10;DWT4e+avzgYyBD5TUmcDGQafWaazgQyFz8TR2UCGw2cu6GwgROKFsIgZC3GBlcIZQflC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YFUAsqjghoF&#10;mROLGMsKpJIoKHJixljWIsayAqkkCoqcmDGWtYixrBljUUFpFTLGshYxlhVIJc5BEWNZM8aigtoQ&#10;MicWMZY1YywqqFGQObGIsawZY1FBjYLMiUWMZc0YiwpKFGSMZS1iLGvGWFRQoyBzYhFjWTPGooIa&#10;BZkTixjLmjEWFdQoyJxYxFjWjLGooEZB5sQixrJmjEUFFQq2jLGooNZAwli2IsayZYxFBTUKknbe&#10;ihjLljEWFdQoSNp5K2IsW8ZYVFCjINmJWxFj2TLGooIaBclO3Io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9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Zp0HGtDEondtj3aXWyKwYQwupZONrBV&#10;mTkdLCy9rlYN53wc4U8Kg5+qFKp4drBVzZOrOxwvE1sWYC/ZxK/R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NkNWAZWijxDsq&#10;5yVRGh/YWPP1MRH4EY0Wes69RXSjIA44Zn35NOq32uA/RAZkFXGjqx/fozAide6QtNMjuU+STP31&#10;0wPb7ZKPvxn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lAq&#10;heUJgaeBItHkWB5QKqKBiUTlWB4mx/KAUhENTCQqx/IwOZaHciwhsHpBOZaHybE8oFRqG5gcy0M5&#10;lhB4VVAkmhzLQzmWEHgaKBJNjuWhHEsIPA0UiSbH8lCOJQSWBsqxPEyO5aEcSwg8DRSJJsfyUI4l&#10;BJ4GikSTY3koxxICTwNFosmxPJRjCYGngSLR5FgeyrGEwNHgqRxLCLwMhGN5mhzLUzmWEHgayOz8&#10;NDmWp3IsIfA0kNn5aXIsT+VYQuBpIH7i0+RYnsqxhMDTQPzEp8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kOpJJYn&#10;BJ4FikSTY9mhVMQCE4nKsewmx7JDqYgFJhKVY9lNjmVXjiUE1ldQjmU3OZYdSiX3gcmx7MqxhMBr&#10;giLR5Fh25VhC4FmgSDQ5ll05lhB4FigSTY5lV44lBJYFyrHsJseyK8cSAs8CRaLJsezKsYTAs0CR&#10;aHIsu3IsIfAsUCSaHMuuHEsIPAsUiSbHsivHEgLHgkM5lhB4BQjHcpgcy6EcSwg8C2R2PkyO5VCO&#10;JQSeBTI7HybHcijHEgLPAlknHibHcijHEgLPAlknHi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707070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707070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fill opacity="13107f" color2="#707070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:rsidR="003D7319" w:rsidRDefault="003D7319" w:rsidP="00015440">
    <w:pPr>
      <w:pStyle w:val="Header"/>
      <w:rPr>
        <w:noProof/>
      </w:rPr>
    </w:pPr>
  </w:p>
  <w:p w:rsidR="003D7319" w:rsidRDefault="003D7319" w:rsidP="00015440">
    <w:pPr>
      <w:pStyle w:val="Header"/>
      <w:rPr>
        <w:noProof/>
      </w:rPr>
    </w:pPr>
  </w:p>
  <w:p w:rsidR="003D7319" w:rsidRDefault="003D7319" w:rsidP="00015440">
    <w:pPr>
      <w:pStyle w:val="Header"/>
      <w:rPr>
        <w:noProof/>
      </w:rPr>
    </w:pPr>
  </w:p>
  <w:p w:rsidR="003D7319" w:rsidRDefault="000127A1" w:rsidP="00015440">
    <w:pPr>
      <w:pStyle w:val="Header"/>
      <w:rPr>
        <w:noProof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5021484</wp:posOffset>
              </wp:positionH>
              <wp:positionV relativeFrom="paragraph">
                <wp:posOffset>722968</wp:posOffset>
              </wp:positionV>
              <wp:extent cx="1828800" cy="30734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07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06 12 632 130</w:t>
                          </w:r>
                        </w:p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95.4pt;margin-top:56.95pt;width:2in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" filled="f" stroked="f" strokeweight=".5pt">
              <v:textbox>
                <w:txbxContent>
                  <w:p w:rsidR="00E14992" w:rsidRDefault="00E14992">
                    <w:pPr>
                      <w:ind w:left="0"/>
                      <w:rPr>
                        <w:sz w:val="32"/>
                      </w:rPr>
                    </w:pPr>
                    <w:r w:rsidRPr="00E14992">
                      <w:rPr>
                        <w:sz w:val="32"/>
                      </w:rPr>
                      <w:t>06 12 632 130</w:t>
                    </w:r>
                  </w:p>
                  <w:p w:rsidR="00E14992" w:rsidRPr="00E14992" w:rsidRDefault="00E14992">
                    <w:pPr>
                      <w:ind w:left="0"/>
                      <w:rPr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l-NL" w:eastAsia="nl-N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4710159</wp:posOffset>
          </wp:positionH>
          <wp:positionV relativeFrom="paragraph">
            <wp:posOffset>702108</wp:posOffset>
          </wp:positionV>
          <wp:extent cx="300990" cy="300990"/>
          <wp:effectExtent l="0" t="0" r="381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elefoon-symbool-knop_318-4189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8E1"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5013960</wp:posOffset>
              </wp:positionH>
              <wp:positionV relativeFrom="paragraph">
                <wp:posOffset>1027430</wp:posOffset>
              </wp:positionV>
              <wp:extent cx="2217272" cy="488950"/>
              <wp:effectExtent l="0" t="0" r="0" b="635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7272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huidwens@gmail.com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7" type="#_x0000_t202" style="position:absolute;margin-left:394.8pt;margin-top:80.9pt;width:174.6pt;height: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UjgAIAAGsFAAAOAAAAZHJzL2Uyb0RvYy54bWysVE1PGzEQvVfqf7B8L5ukgUD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" filled="f" stroked="f" strokeweight=".5pt">
              <v:textbox>
                <w:txbxContent>
                  <w:p w:rsidR="00E14992" w:rsidRPr="00E14992" w:rsidRDefault="00E14992">
                    <w:pPr>
                      <w:ind w:left="0"/>
                      <w:rPr>
                        <w:sz w:val="32"/>
                      </w:rPr>
                    </w:pPr>
                    <w:r w:rsidRPr="00E14992">
                      <w:rPr>
                        <w:sz w:val="32"/>
                      </w:rPr>
                      <w:t>huidwens@gmail.com</w:t>
                    </w:r>
                  </w:p>
                </w:txbxContent>
              </v:textbox>
            </v:shape>
          </w:pict>
        </mc:Fallback>
      </mc:AlternateContent>
    </w:r>
    <w:r w:rsidR="004728E1">
      <w:rPr>
        <w:noProof/>
        <w:lang w:val="nl-NL" w:eastAsia="nl-N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4678922</wp:posOffset>
          </wp:positionH>
          <wp:positionV relativeFrom="paragraph">
            <wp:posOffset>1016499</wp:posOffset>
          </wp:positionV>
          <wp:extent cx="340360" cy="340360"/>
          <wp:effectExtent l="0" t="0" r="254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-mail-icoon_318-84918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360" cy="34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4436" w:type="dxa"/>
      <w:tblInd w:w="6135" w:type="dxa"/>
      <w:tblLook w:val="0600" w:firstRow="0" w:lastRow="0" w:firstColumn="0" w:lastColumn="0" w:noHBand="1" w:noVBand="1"/>
    </w:tblPr>
    <w:tblGrid>
      <w:gridCol w:w="756"/>
      <w:gridCol w:w="3680"/>
    </w:tblGrid>
    <w:tr w:rsidR="00E14992" w:rsidTr="003D7319">
      <w:trPr>
        <w:gridAfter w:val="1"/>
        <w:wAfter w:w="3680" w:type="dxa"/>
      </w:trPr>
      <w:tc>
        <w:tcPr>
          <w:tcW w:w="756" w:type="dxa"/>
          <w:vAlign w:val="bottom"/>
        </w:tcPr>
        <w:p w:rsidR="00E14992" w:rsidRDefault="00E14992" w:rsidP="00E14992">
          <w:pPr>
            <w:pStyle w:val="Header"/>
          </w:pPr>
        </w:p>
      </w:tc>
    </w:tr>
    <w:tr w:rsidR="00E14992" w:rsidTr="003D7319">
      <w:trPr>
        <w:gridAfter w:val="1"/>
        <w:wAfter w:w="3680" w:type="dxa"/>
      </w:trPr>
      <w:tc>
        <w:tcPr>
          <w:tcW w:w="756" w:type="dxa"/>
          <w:vAlign w:val="bottom"/>
        </w:tcPr>
        <w:p w:rsidR="00E14992" w:rsidRDefault="00E14992" w:rsidP="003D7319">
          <w:pPr>
            <w:pStyle w:val="Header"/>
            <w:jc w:val="center"/>
          </w:pPr>
        </w:p>
      </w:tc>
    </w:tr>
    <w:tr w:rsidR="00E14992" w:rsidTr="003D7319">
      <w:tc>
        <w:tcPr>
          <w:tcW w:w="756" w:type="dxa"/>
          <w:vAlign w:val="bottom"/>
        </w:tcPr>
        <w:p w:rsidR="00066754" w:rsidRDefault="00066754" w:rsidP="003D7319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:rsidR="00066754" w:rsidRPr="00015440" w:rsidRDefault="004728E1" w:rsidP="00E14992">
          <w:pPr>
            <w:pStyle w:val="Header"/>
          </w:pP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543560</wp:posOffset>
                    </wp:positionH>
                    <wp:positionV relativeFrom="paragraph">
                      <wp:posOffset>-182880</wp:posOffset>
                    </wp:positionV>
                    <wp:extent cx="2528570" cy="353060"/>
                    <wp:effectExtent l="0" t="0" r="0" b="0"/>
                    <wp:wrapNone/>
                    <wp:docPr id="18" name="Text Box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28570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4992" w:rsidRPr="00E14992" w:rsidRDefault="00E14992">
                                <w:pPr>
                                  <w:ind w:left="0"/>
                                  <w:rPr>
                                    <w:sz w:val="32"/>
                                  </w:rPr>
                                </w:pPr>
                                <w:r w:rsidRPr="00E14992">
                                  <w:rPr>
                                    <w:sz w:val="32"/>
                                  </w:rPr>
                                  <w:t>www.huidwens.nl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8" o:spid="_x0000_s1028" type="#_x0000_t202" style="position:absolute;margin-left:42.8pt;margin-top:-14.4pt;width:199.1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" filled="f" stroked="f" strokeweight=".5pt">
                    <v:textbox>
                      <w:txbxContent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www.huidwens.nl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nl-NL" w:eastAsia="nl-NL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-180340</wp:posOffset>
                </wp:positionV>
                <wp:extent cx="317500" cy="317500"/>
                <wp:effectExtent l="0" t="0" r="6350" b="635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ebsite icoon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4343D55"/>
    <w:multiLevelType w:val="multilevel"/>
    <w:tmpl w:val="2E44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CB035BA"/>
    <w:multiLevelType w:val="multilevel"/>
    <w:tmpl w:val="784EE8C4"/>
    <w:lvl w:ilvl="0">
      <w:start w:val="1"/>
      <w:numFmt w:val="bullet"/>
      <w:lvlText w:val=""/>
      <w:lvlJc w:val="left"/>
      <w:pPr>
        <w:ind w:left="173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bullet"/>
      <w:lvlText w:val=""/>
      <w:lvlJc w:val="left"/>
      <w:pPr>
        <w:ind w:left="1080" w:hanging="588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87F50B5"/>
    <w:multiLevelType w:val="hybridMultilevel"/>
    <w:tmpl w:val="E7263062"/>
    <w:lvl w:ilvl="0" w:tplc="041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3" w15:restartNumberingAfterBreak="0">
    <w:nsid w:val="2D44390F"/>
    <w:multiLevelType w:val="multilevel"/>
    <w:tmpl w:val="63C85CC0"/>
    <w:lvl w:ilvl="0">
      <w:start w:val="1"/>
      <w:numFmt w:val="bullet"/>
      <w:lvlText w:val=""/>
      <w:lvlJc w:val="left"/>
      <w:pPr>
        <w:ind w:left="173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7033010"/>
    <w:multiLevelType w:val="hybridMultilevel"/>
    <w:tmpl w:val="21843D12"/>
    <w:lvl w:ilvl="0" w:tplc="041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9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B12564"/>
    <w:multiLevelType w:val="multilevel"/>
    <w:tmpl w:val="6A049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4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41"/>
  </w:num>
  <w:num w:numId="2">
    <w:abstractNumId w:val="21"/>
  </w:num>
  <w:num w:numId="3">
    <w:abstractNumId w:val="24"/>
  </w:num>
  <w:num w:numId="4">
    <w:abstractNumId w:val="12"/>
  </w:num>
  <w:num w:numId="5">
    <w:abstractNumId w:val="4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0"/>
  </w:num>
  <w:num w:numId="18">
    <w:abstractNumId w:val="18"/>
  </w:num>
  <w:num w:numId="19">
    <w:abstractNumId w:val="17"/>
  </w:num>
  <w:num w:numId="20">
    <w:abstractNumId w:val="15"/>
  </w:num>
  <w:num w:numId="21">
    <w:abstractNumId w:val="26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8"/>
  </w:num>
  <w:num w:numId="26">
    <w:abstractNumId w:val="11"/>
  </w:num>
  <w:num w:numId="27">
    <w:abstractNumId w:val="27"/>
  </w:num>
  <w:num w:numId="28">
    <w:abstractNumId w:val="11"/>
  </w:num>
  <w:num w:numId="29">
    <w:abstractNumId w:val="37"/>
  </w:num>
  <w:num w:numId="30">
    <w:abstractNumId w:val="29"/>
  </w:num>
  <w:num w:numId="31">
    <w:abstractNumId w:val="44"/>
  </w:num>
  <w:num w:numId="32">
    <w:abstractNumId w:val="39"/>
  </w:num>
  <w:num w:numId="33">
    <w:abstractNumId w:val="19"/>
  </w:num>
  <w:num w:numId="34">
    <w:abstractNumId w:val="31"/>
  </w:num>
  <w:num w:numId="35">
    <w:abstractNumId w:val="10"/>
  </w:num>
  <w:num w:numId="36">
    <w:abstractNumId w:val="32"/>
  </w:num>
  <w:num w:numId="37">
    <w:abstractNumId w:val="36"/>
  </w:num>
  <w:num w:numId="38">
    <w:abstractNumId w:val="30"/>
  </w:num>
  <w:num w:numId="39">
    <w:abstractNumId w:val="43"/>
  </w:num>
  <w:num w:numId="40">
    <w:abstractNumId w:val="34"/>
  </w:num>
  <w:num w:numId="41">
    <w:abstractNumId w:val="25"/>
  </w:num>
  <w:num w:numId="42">
    <w:abstractNumId w:val="35"/>
  </w:num>
  <w:num w:numId="43">
    <w:abstractNumId w:val="40"/>
  </w:num>
  <w:num w:numId="44">
    <w:abstractNumId w:val="23"/>
  </w:num>
  <w:num w:numId="45">
    <w:abstractNumId w:val="16"/>
  </w:num>
  <w:num w:numId="46">
    <w:abstractNumId w:val="33"/>
  </w:num>
  <w:num w:numId="47">
    <w:abstractNumId w:val="28"/>
  </w:num>
  <w:num w:numId="48">
    <w:abstractNumId w:val="22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992"/>
    <w:rsid w:val="0000418E"/>
    <w:rsid w:val="000127A1"/>
    <w:rsid w:val="00012EC9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14ED"/>
    <w:rsid w:val="00193653"/>
    <w:rsid w:val="001938CF"/>
    <w:rsid w:val="001A5D9E"/>
    <w:rsid w:val="001C329C"/>
    <w:rsid w:val="001D17A2"/>
    <w:rsid w:val="001E286F"/>
    <w:rsid w:val="001E7D29"/>
    <w:rsid w:val="002404F5"/>
    <w:rsid w:val="00270D66"/>
    <w:rsid w:val="00275260"/>
    <w:rsid w:val="00276FA1"/>
    <w:rsid w:val="00277A8D"/>
    <w:rsid w:val="00285B87"/>
    <w:rsid w:val="00291B4A"/>
    <w:rsid w:val="002C3D7E"/>
    <w:rsid w:val="002D6569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726F4"/>
    <w:rsid w:val="00394EF4"/>
    <w:rsid w:val="003D7319"/>
    <w:rsid w:val="003E5EB5"/>
    <w:rsid w:val="00410612"/>
    <w:rsid w:val="00411F8B"/>
    <w:rsid w:val="004203B0"/>
    <w:rsid w:val="004230D9"/>
    <w:rsid w:val="00450670"/>
    <w:rsid w:val="004724BD"/>
    <w:rsid w:val="004728E1"/>
    <w:rsid w:val="00477352"/>
    <w:rsid w:val="004775B2"/>
    <w:rsid w:val="0048124E"/>
    <w:rsid w:val="00491C23"/>
    <w:rsid w:val="004B126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5E4E89"/>
    <w:rsid w:val="00616B41"/>
    <w:rsid w:val="00620AE8"/>
    <w:rsid w:val="00637D68"/>
    <w:rsid w:val="0064628C"/>
    <w:rsid w:val="0065214E"/>
    <w:rsid w:val="00655EE2"/>
    <w:rsid w:val="0066434D"/>
    <w:rsid w:val="0067438F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1D2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73460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05898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0425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14992"/>
    <w:rsid w:val="00E557A0"/>
    <w:rsid w:val="00E70676"/>
    <w:rsid w:val="00E77AAF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569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A5A5A5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A5A5A5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6E6E6E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6E6E6E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A5A5A5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0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A5A5A5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000000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A5A5A5" w:themeColor="accent1" w:themeShade="BF"/>
        <w:left w:val="single" w:sz="2" w:space="10" w:color="A5A5A5" w:themeColor="accent1" w:themeShade="BF"/>
        <w:bottom w:val="single" w:sz="2" w:space="10" w:color="A5A5A5" w:themeColor="accent1" w:themeShade="BF"/>
        <w:right w:val="single" w:sz="2" w:space="10" w:color="A5A5A5" w:themeColor="accent1" w:themeShade="BF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19191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707070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707070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paragraph">
    <w:name w:val="paragraph"/>
    <w:basedOn w:val="Normal"/>
    <w:rsid w:val="002D6569"/>
    <w:pPr>
      <w:spacing w:after="0" w:line="240" w:lineRule="auto"/>
      <w:ind w:left="0"/>
    </w:pPr>
    <w:rPr>
      <w:rFonts w:ascii="Times New Roman" w:hAnsi="Times New Roman"/>
      <w:lang w:val="nl-NL" w:eastAsia="nl-NL"/>
    </w:rPr>
  </w:style>
  <w:style w:type="character" w:customStyle="1" w:styleId="normaltextrun1">
    <w:name w:val="normaltextrun1"/>
    <w:basedOn w:val="DefaultParagraphFont"/>
    <w:rsid w:val="002D6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3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k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7853A71-C63B-4717-BDAB-2EFFA1327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2018-11-15T12:48:00Z</dcterms:created>
  <dcterms:modified xsi:type="dcterms:W3CDTF">2018-11-15T12:59:00Z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